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4CCA6" w14:textId="20E00620" w:rsidR="008F7206" w:rsidRPr="00573A63" w:rsidRDefault="00BC49AA" w:rsidP="001816C7">
      <w:pPr>
        <w:pStyle w:val="berschrift1"/>
        <w:rPr>
          <w:sz w:val="20"/>
          <w:szCs w:val="20"/>
        </w:rPr>
      </w:pPr>
      <w:r>
        <w:t xml:space="preserve">Vertrag </w:t>
      </w:r>
      <w:r w:rsidR="00573A63">
        <w:t xml:space="preserve">Wochenarbeitsplatz </w:t>
      </w:r>
      <w:r>
        <w:t>Yblick</w:t>
      </w:r>
    </w:p>
    <w:p w14:paraId="69D26B74" w14:textId="77777777" w:rsidR="00BC49AA" w:rsidRDefault="00BC49AA" w:rsidP="00BC49AA"/>
    <w:p w14:paraId="54F47596" w14:textId="39DB097E" w:rsidR="00BC49AA" w:rsidRDefault="00BC49AA" w:rsidP="00BC49AA">
      <w:r>
        <w:t xml:space="preserve">Dieser Vertrag regelt den Wochenarbeitsplatz im Rahmen des </w:t>
      </w:r>
      <w:r w:rsidRPr="00573A63">
        <w:rPr>
          <w:i/>
          <w:iCs/>
        </w:rPr>
        <w:t>Yblick</w:t>
      </w:r>
      <w:r>
        <w:t xml:space="preserve"> zwischen Schüler*in, Erziehungsberechtigten, Betrieb und Schule.</w:t>
      </w:r>
    </w:p>
    <w:p w14:paraId="42886367" w14:textId="77777777" w:rsidR="0049048F" w:rsidRDefault="0049048F" w:rsidP="00BC49AA"/>
    <w:p w14:paraId="736E297D" w14:textId="7CEE26EA" w:rsidR="0049048F" w:rsidRDefault="0049048F" w:rsidP="00D5602E">
      <w:pPr>
        <w:pStyle w:val="berschrift2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3261"/>
        <w:gridCol w:w="141"/>
        <w:gridCol w:w="1132"/>
      </w:tblGrid>
      <w:tr w:rsidR="0023620A" w14:paraId="39DF1AB3" w14:textId="77777777" w:rsidTr="25519444">
        <w:tc>
          <w:tcPr>
            <w:tcW w:w="3969" w:type="dxa"/>
            <w:vAlign w:val="bottom"/>
          </w:tcPr>
          <w:p w14:paraId="5FF9E387" w14:textId="25B00100" w:rsidR="0023620A" w:rsidRDefault="0023620A" w:rsidP="003D44DC">
            <w:pPr>
              <w:pStyle w:val="berschrift2"/>
            </w:pPr>
            <w:r>
              <w:t>Schüler*in</w:t>
            </w:r>
          </w:p>
        </w:tc>
        <w:tc>
          <w:tcPr>
            <w:tcW w:w="3261" w:type="dxa"/>
            <w:vAlign w:val="center"/>
          </w:tcPr>
          <w:p w14:paraId="109A9746" w14:textId="3D240F94" w:rsidR="0023620A" w:rsidRPr="0023620A" w:rsidRDefault="0023620A" w:rsidP="00386117">
            <w:pPr>
              <w:jc w:val="right"/>
              <w:rPr>
                <w:sz w:val="16"/>
                <w:szCs w:val="16"/>
              </w:rPr>
            </w:pPr>
            <w:r w:rsidRPr="0023620A">
              <w:rPr>
                <w:sz w:val="16"/>
                <w:szCs w:val="16"/>
              </w:rPr>
              <w:t>Klasse:</w:t>
            </w:r>
          </w:p>
        </w:tc>
        <w:tc>
          <w:tcPr>
            <w:tcW w:w="141" w:type="dxa"/>
            <w:vAlign w:val="bottom"/>
          </w:tcPr>
          <w:p w14:paraId="5AAA9CE8" w14:textId="77777777" w:rsidR="0023620A" w:rsidRDefault="0023620A" w:rsidP="003D44DC"/>
        </w:tc>
        <w:tc>
          <w:tcPr>
            <w:tcW w:w="1132" w:type="dxa"/>
            <w:tcBorders>
              <w:bottom w:val="single" w:sz="4" w:space="0" w:color="auto"/>
            </w:tcBorders>
            <w:vAlign w:val="bottom"/>
          </w:tcPr>
          <w:p w14:paraId="15AA1B1E" w14:textId="30E4AF48" w:rsidR="0023620A" w:rsidRPr="003D44DC" w:rsidRDefault="0023620A" w:rsidP="003D44DC">
            <w:pPr>
              <w:rPr>
                <w:b/>
                <w:bCs/>
              </w:rPr>
            </w:pPr>
          </w:p>
        </w:tc>
      </w:tr>
    </w:tbl>
    <w:p w14:paraId="551FBFB4" w14:textId="77777777" w:rsidR="004541C6" w:rsidRDefault="004541C6" w:rsidP="00BC49AA"/>
    <w:tbl>
      <w:tblPr>
        <w:tblStyle w:val="Tabellenrast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3969"/>
      </w:tblGrid>
      <w:tr w:rsidR="004541C6" w:rsidRPr="00D5602E" w14:paraId="41D3CE97" w14:textId="77777777" w:rsidTr="00EA7526">
        <w:tc>
          <w:tcPr>
            <w:tcW w:w="3969" w:type="dxa"/>
          </w:tcPr>
          <w:p w14:paraId="2A071644" w14:textId="3597B796" w:rsidR="004541C6" w:rsidRPr="00D5602E" w:rsidRDefault="004541C6" w:rsidP="00BC49AA">
            <w:pPr>
              <w:rPr>
                <w:sz w:val="16"/>
                <w:szCs w:val="16"/>
              </w:rPr>
            </w:pPr>
            <w:r w:rsidRPr="00D5602E">
              <w:rPr>
                <w:sz w:val="16"/>
                <w:szCs w:val="16"/>
              </w:rPr>
              <w:t>Vorname:</w:t>
            </w:r>
          </w:p>
        </w:tc>
        <w:tc>
          <w:tcPr>
            <w:tcW w:w="567" w:type="dxa"/>
          </w:tcPr>
          <w:p w14:paraId="6CEDF9DB" w14:textId="77777777" w:rsidR="004541C6" w:rsidRPr="00D5602E" w:rsidRDefault="004541C6" w:rsidP="00BC49AA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</w:tcPr>
          <w:p w14:paraId="00972785" w14:textId="594B375C" w:rsidR="004541C6" w:rsidRPr="00D5602E" w:rsidRDefault="004541C6" w:rsidP="00BC49AA">
            <w:pPr>
              <w:rPr>
                <w:sz w:val="16"/>
                <w:szCs w:val="16"/>
              </w:rPr>
            </w:pPr>
            <w:r w:rsidRPr="00D5602E">
              <w:rPr>
                <w:sz w:val="16"/>
                <w:szCs w:val="16"/>
              </w:rPr>
              <w:t>Nachname:</w:t>
            </w:r>
          </w:p>
        </w:tc>
      </w:tr>
      <w:tr w:rsidR="00A009C6" w:rsidRPr="004A55C4" w14:paraId="4ABF3CBD" w14:textId="77777777" w:rsidTr="004A55C4">
        <w:trPr>
          <w:trHeight w:val="510"/>
        </w:trPr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1A41005D" w14:textId="01A97375" w:rsidR="003D44DC" w:rsidRPr="004A55C4" w:rsidRDefault="003D44DC" w:rsidP="003D44DC">
            <w:pPr>
              <w:rPr>
                <w:b/>
                <w:bCs/>
                <w:spacing w:val="0"/>
              </w:rPr>
            </w:pPr>
          </w:p>
        </w:tc>
        <w:tc>
          <w:tcPr>
            <w:tcW w:w="567" w:type="dxa"/>
            <w:vAlign w:val="bottom"/>
          </w:tcPr>
          <w:p w14:paraId="4AB7B2D8" w14:textId="77777777" w:rsidR="00A009C6" w:rsidRPr="004A55C4" w:rsidRDefault="00A009C6" w:rsidP="003D44DC">
            <w:pPr>
              <w:rPr>
                <w:b/>
                <w:bCs/>
                <w:spacing w:val="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0454F81E" w14:textId="5FDB485E" w:rsidR="00A009C6" w:rsidRPr="004A55C4" w:rsidRDefault="00A009C6" w:rsidP="003D44DC">
            <w:pPr>
              <w:rPr>
                <w:b/>
                <w:bCs/>
                <w:spacing w:val="0"/>
              </w:rPr>
            </w:pPr>
          </w:p>
        </w:tc>
      </w:tr>
      <w:tr w:rsidR="00A009C6" w:rsidRPr="00D5602E" w14:paraId="3A0DC959" w14:textId="77777777" w:rsidTr="00752B99">
        <w:trPr>
          <w:trHeight w:val="510"/>
        </w:trPr>
        <w:tc>
          <w:tcPr>
            <w:tcW w:w="3969" w:type="dxa"/>
            <w:tcBorders>
              <w:top w:val="single" w:sz="4" w:space="0" w:color="auto"/>
            </w:tcBorders>
            <w:vAlign w:val="bottom"/>
          </w:tcPr>
          <w:p w14:paraId="3126D5CE" w14:textId="40C900AC" w:rsidR="00A009C6" w:rsidRPr="00D5602E" w:rsidRDefault="00A009C6" w:rsidP="00752B99">
            <w:pPr>
              <w:rPr>
                <w:sz w:val="16"/>
                <w:szCs w:val="16"/>
              </w:rPr>
            </w:pPr>
            <w:r w:rsidRPr="00D5602E">
              <w:rPr>
                <w:sz w:val="16"/>
                <w:szCs w:val="16"/>
              </w:rPr>
              <w:t>Telefon:</w:t>
            </w:r>
          </w:p>
        </w:tc>
        <w:tc>
          <w:tcPr>
            <w:tcW w:w="567" w:type="dxa"/>
            <w:vAlign w:val="bottom"/>
          </w:tcPr>
          <w:p w14:paraId="39E51FA3" w14:textId="77777777" w:rsidR="00A009C6" w:rsidRPr="00D5602E" w:rsidRDefault="00A009C6" w:rsidP="00752B99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bottom"/>
          </w:tcPr>
          <w:p w14:paraId="25FB703E" w14:textId="40F33F27" w:rsidR="00A009C6" w:rsidRPr="00D5602E" w:rsidRDefault="00A009C6" w:rsidP="00752B99">
            <w:pPr>
              <w:rPr>
                <w:sz w:val="16"/>
                <w:szCs w:val="16"/>
              </w:rPr>
            </w:pPr>
            <w:r w:rsidRPr="00D5602E">
              <w:rPr>
                <w:sz w:val="16"/>
                <w:szCs w:val="16"/>
              </w:rPr>
              <w:t>E-Mail:</w:t>
            </w:r>
          </w:p>
        </w:tc>
      </w:tr>
      <w:tr w:rsidR="00A009C6" w:rsidRPr="00386117" w14:paraId="73CBF598" w14:textId="77777777" w:rsidTr="00386117">
        <w:trPr>
          <w:trHeight w:val="510"/>
        </w:trPr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107E04D8" w14:textId="36319317" w:rsidR="00A009C6" w:rsidRPr="00386117" w:rsidRDefault="00A009C6" w:rsidP="00386117">
            <w:pPr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14:paraId="4D8C9AB3" w14:textId="77777777" w:rsidR="00A009C6" w:rsidRPr="00386117" w:rsidRDefault="00A009C6" w:rsidP="00386117">
            <w:pPr>
              <w:rPr>
                <w:b/>
                <w:b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2617A2C4" w14:textId="2F94E3BA" w:rsidR="00A009C6" w:rsidRPr="00386117" w:rsidRDefault="00A009C6" w:rsidP="00386117">
            <w:pPr>
              <w:rPr>
                <w:b/>
                <w:bCs/>
              </w:rPr>
            </w:pPr>
          </w:p>
        </w:tc>
      </w:tr>
      <w:tr w:rsidR="006C3295" w:rsidRPr="00D5602E" w14:paraId="1B51EE4C" w14:textId="77777777" w:rsidTr="00752B99">
        <w:trPr>
          <w:trHeight w:val="510"/>
        </w:trPr>
        <w:tc>
          <w:tcPr>
            <w:tcW w:w="3969" w:type="dxa"/>
            <w:tcBorders>
              <w:top w:val="single" w:sz="4" w:space="0" w:color="auto"/>
            </w:tcBorders>
            <w:vAlign w:val="bottom"/>
          </w:tcPr>
          <w:p w14:paraId="4F617C0B" w14:textId="3E92B772" w:rsidR="006C3295" w:rsidRPr="00D5602E" w:rsidRDefault="006C3295" w:rsidP="00752B99">
            <w:pPr>
              <w:rPr>
                <w:sz w:val="16"/>
                <w:szCs w:val="16"/>
              </w:rPr>
            </w:pPr>
            <w:r w:rsidRPr="00D5602E">
              <w:rPr>
                <w:sz w:val="16"/>
                <w:szCs w:val="16"/>
              </w:rPr>
              <w:t>Name der Erziehungsberechtigten:</w:t>
            </w:r>
          </w:p>
        </w:tc>
        <w:tc>
          <w:tcPr>
            <w:tcW w:w="567" w:type="dxa"/>
            <w:vAlign w:val="bottom"/>
          </w:tcPr>
          <w:p w14:paraId="69E097E5" w14:textId="77777777" w:rsidR="006C3295" w:rsidRPr="00D5602E" w:rsidRDefault="006C3295" w:rsidP="00752B99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bottom"/>
          </w:tcPr>
          <w:p w14:paraId="68302D97" w14:textId="7169105C" w:rsidR="006C3295" w:rsidRPr="00D5602E" w:rsidRDefault="006C3295" w:rsidP="00752B99">
            <w:pPr>
              <w:rPr>
                <w:sz w:val="16"/>
                <w:szCs w:val="16"/>
              </w:rPr>
            </w:pPr>
            <w:r w:rsidRPr="00D5602E">
              <w:rPr>
                <w:sz w:val="16"/>
                <w:szCs w:val="16"/>
              </w:rPr>
              <w:t>Telefon</w:t>
            </w:r>
            <w:r w:rsidR="007E64B0">
              <w:rPr>
                <w:sz w:val="16"/>
                <w:szCs w:val="16"/>
              </w:rPr>
              <w:t xml:space="preserve"> der Erziehungsberechtigten</w:t>
            </w:r>
            <w:r w:rsidRPr="00D5602E">
              <w:rPr>
                <w:sz w:val="16"/>
                <w:szCs w:val="16"/>
              </w:rPr>
              <w:t>:</w:t>
            </w:r>
          </w:p>
        </w:tc>
      </w:tr>
      <w:tr w:rsidR="006C3295" w:rsidRPr="004F5CF7" w14:paraId="118B3819" w14:textId="77777777" w:rsidTr="004F5CF7">
        <w:trPr>
          <w:trHeight w:val="510"/>
        </w:trPr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14B02971" w14:textId="3156326B" w:rsidR="006C3295" w:rsidRPr="004F5CF7" w:rsidRDefault="006C3295" w:rsidP="004F5CF7">
            <w:pPr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14:paraId="453295C3" w14:textId="77777777" w:rsidR="006C3295" w:rsidRPr="004F5CF7" w:rsidRDefault="006C3295" w:rsidP="004F5CF7">
            <w:pPr>
              <w:rPr>
                <w:b/>
                <w:b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40A83F25" w14:textId="52D8F0B0" w:rsidR="006C3295" w:rsidRPr="004F5CF7" w:rsidRDefault="006C3295" w:rsidP="004F5CF7">
            <w:pPr>
              <w:rPr>
                <w:b/>
                <w:bCs/>
              </w:rPr>
            </w:pPr>
          </w:p>
        </w:tc>
      </w:tr>
    </w:tbl>
    <w:p w14:paraId="28FA652B" w14:textId="77777777" w:rsidR="004541C6" w:rsidRPr="00BC49AA" w:rsidRDefault="004541C6" w:rsidP="00BC49AA"/>
    <w:p w14:paraId="1A259F8B" w14:textId="7F465CBE" w:rsidR="000F2E57" w:rsidRDefault="000F2E57" w:rsidP="008F7206"/>
    <w:p w14:paraId="1B64D0BE" w14:textId="07387568" w:rsidR="007E64B0" w:rsidRDefault="001C4C5C" w:rsidP="00E9402A">
      <w:pPr>
        <w:pStyle w:val="berschrift2"/>
      </w:pPr>
      <w:r>
        <w:t>Betrieb</w:t>
      </w:r>
    </w:p>
    <w:p w14:paraId="4E9FB85A" w14:textId="77777777" w:rsidR="001C4C5C" w:rsidRDefault="001C4C5C" w:rsidP="008F7206"/>
    <w:tbl>
      <w:tblPr>
        <w:tblStyle w:val="Tabellenrast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3969"/>
      </w:tblGrid>
      <w:tr w:rsidR="001C4C5C" w:rsidRPr="00D5602E" w14:paraId="6E374AC3" w14:textId="77777777" w:rsidTr="00D41217">
        <w:tc>
          <w:tcPr>
            <w:tcW w:w="3969" w:type="dxa"/>
          </w:tcPr>
          <w:p w14:paraId="6A74265E" w14:textId="38FB9BEA" w:rsidR="001C4C5C" w:rsidRPr="00D5602E" w:rsidRDefault="001C4C5C" w:rsidP="00D412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 des Betriebs</w:t>
            </w:r>
            <w:r w:rsidRPr="00D5602E">
              <w:rPr>
                <w:sz w:val="16"/>
                <w:szCs w:val="16"/>
              </w:rPr>
              <w:t>:</w:t>
            </w:r>
          </w:p>
        </w:tc>
        <w:tc>
          <w:tcPr>
            <w:tcW w:w="567" w:type="dxa"/>
          </w:tcPr>
          <w:p w14:paraId="04F0D1B3" w14:textId="77777777" w:rsidR="001C4C5C" w:rsidRPr="00D5602E" w:rsidRDefault="001C4C5C" w:rsidP="00D41217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</w:tcPr>
          <w:p w14:paraId="25A96292" w14:textId="17FAF1AC" w:rsidR="001C4C5C" w:rsidRPr="00D5602E" w:rsidRDefault="00CA7C13" w:rsidP="00D412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</w:t>
            </w:r>
            <w:r w:rsidR="00E109A8">
              <w:rPr>
                <w:sz w:val="16"/>
                <w:szCs w:val="16"/>
              </w:rPr>
              <w:t xml:space="preserve"> der verantwortlichen Person</w:t>
            </w:r>
            <w:r w:rsidR="001C4C5C" w:rsidRPr="00D5602E">
              <w:rPr>
                <w:sz w:val="16"/>
                <w:szCs w:val="16"/>
              </w:rPr>
              <w:t>:</w:t>
            </w:r>
          </w:p>
        </w:tc>
      </w:tr>
      <w:tr w:rsidR="001C4C5C" w:rsidRPr="008F21DD" w14:paraId="72BBF876" w14:textId="77777777" w:rsidTr="004F5CF7">
        <w:trPr>
          <w:trHeight w:val="510"/>
        </w:trPr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5A3BFEDE" w14:textId="67966428" w:rsidR="001C4C5C" w:rsidRPr="008F21DD" w:rsidRDefault="001C4C5C" w:rsidP="004F5CF7">
            <w:pPr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14:paraId="4AAD775E" w14:textId="77777777" w:rsidR="001C4C5C" w:rsidRPr="008F21DD" w:rsidRDefault="001C4C5C" w:rsidP="004F5CF7">
            <w:pPr>
              <w:rPr>
                <w:b/>
                <w:b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7BC9407D" w14:textId="0F8D32AB" w:rsidR="001C4C5C" w:rsidRPr="008F21DD" w:rsidRDefault="001C4C5C" w:rsidP="004F5CF7">
            <w:pPr>
              <w:rPr>
                <w:b/>
                <w:bCs/>
              </w:rPr>
            </w:pPr>
          </w:p>
        </w:tc>
      </w:tr>
      <w:tr w:rsidR="001C4C5C" w:rsidRPr="00D5602E" w14:paraId="43584978" w14:textId="77777777" w:rsidTr="00D41217">
        <w:trPr>
          <w:trHeight w:val="510"/>
        </w:trPr>
        <w:tc>
          <w:tcPr>
            <w:tcW w:w="3969" w:type="dxa"/>
            <w:tcBorders>
              <w:top w:val="single" w:sz="4" w:space="0" w:color="auto"/>
            </w:tcBorders>
            <w:vAlign w:val="bottom"/>
          </w:tcPr>
          <w:p w14:paraId="3037CD37" w14:textId="7871303B" w:rsidR="001C4C5C" w:rsidRPr="00D5602E" w:rsidRDefault="00E109A8" w:rsidP="00D412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Adresse, PLZ, Ort</w:t>
            </w:r>
            <w:r w:rsidR="001C4C5C" w:rsidRPr="00D5602E">
              <w:rPr>
                <w:sz w:val="16"/>
                <w:szCs w:val="16"/>
              </w:rPr>
              <w:t>:</w:t>
            </w:r>
          </w:p>
        </w:tc>
        <w:tc>
          <w:tcPr>
            <w:tcW w:w="567" w:type="dxa"/>
            <w:vAlign w:val="bottom"/>
          </w:tcPr>
          <w:p w14:paraId="67C884AE" w14:textId="77777777" w:rsidR="001C4C5C" w:rsidRPr="00D5602E" w:rsidRDefault="001C4C5C" w:rsidP="00D41217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bottom"/>
          </w:tcPr>
          <w:p w14:paraId="1296EEEA" w14:textId="7D774C1E" w:rsidR="001C4C5C" w:rsidRPr="00D5602E" w:rsidRDefault="00E9402A" w:rsidP="00D412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Telefon:</w:t>
            </w:r>
          </w:p>
        </w:tc>
      </w:tr>
      <w:tr w:rsidR="001C4C5C" w:rsidRPr="008F21DD" w14:paraId="760C33BA" w14:textId="77777777" w:rsidTr="008F21DD">
        <w:trPr>
          <w:trHeight w:val="510"/>
        </w:trPr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2D075EDB" w14:textId="36DD7F52" w:rsidR="001C4C5C" w:rsidRPr="008F21DD" w:rsidRDefault="001C4C5C" w:rsidP="008F21DD">
            <w:pPr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14:paraId="0ECEBE5F" w14:textId="77777777" w:rsidR="001C4C5C" w:rsidRPr="008F21DD" w:rsidRDefault="001C4C5C" w:rsidP="008F21DD">
            <w:pPr>
              <w:rPr>
                <w:b/>
                <w:b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2C69E894" w14:textId="6A6A4547" w:rsidR="001C4C5C" w:rsidRPr="008F21DD" w:rsidRDefault="001C4C5C" w:rsidP="008F21DD">
            <w:pPr>
              <w:rPr>
                <w:b/>
                <w:bCs/>
              </w:rPr>
            </w:pPr>
          </w:p>
        </w:tc>
      </w:tr>
      <w:tr w:rsidR="001C4C5C" w:rsidRPr="008F21DD" w14:paraId="781C87C1" w14:textId="77777777" w:rsidTr="008F21DD">
        <w:trPr>
          <w:trHeight w:val="510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D296F17" w14:textId="09F0A27E" w:rsidR="001C4C5C" w:rsidRPr="00DF18E8" w:rsidRDefault="001C4C5C" w:rsidP="008F21DD">
            <w:pPr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14:paraId="49979D65" w14:textId="77777777" w:rsidR="001C4C5C" w:rsidRPr="008F21DD" w:rsidRDefault="001C4C5C" w:rsidP="008F21D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bottom"/>
          </w:tcPr>
          <w:p w14:paraId="587E15F0" w14:textId="21115280" w:rsidR="001C4C5C" w:rsidRPr="003200DC" w:rsidRDefault="00E9402A" w:rsidP="008F21DD">
            <w:pPr>
              <w:rPr>
                <w:sz w:val="16"/>
                <w:szCs w:val="16"/>
              </w:rPr>
            </w:pPr>
            <w:r w:rsidRPr="003200DC">
              <w:rPr>
                <w:sz w:val="16"/>
                <w:szCs w:val="16"/>
              </w:rPr>
              <w:t>E-Mail:</w:t>
            </w:r>
          </w:p>
        </w:tc>
      </w:tr>
      <w:tr w:rsidR="001C4C5C" w:rsidRPr="008F21DD" w14:paraId="1005104C" w14:textId="77777777" w:rsidTr="008F21DD">
        <w:trPr>
          <w:trHeight w:val="510"/>
        </w:trPr>
        <w:tc>
          <w:tcPr>
            <w:tcW w:w="3969" w:type="dxa"/>
            <w:tcBorders>
              <w:top w:val="single" w:sz="4" w:space="0" w:color="auto"/>
            </w:tcBorders>
            <w:vAlign w:val="bottom"/>
          </w:tcPr>
          <w:p w14:paraId="7990E2B5" w14:textId="77777777" w:rsidR="001C4C5C" w:rsidRPr="00DF18E8" w:rsidRDefault="001C4C5C" w:rsidP="008F21DD">
            <w:pPr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14:paraId="465633AA" w14:textId="77777777" w:rsidR="001C4C5C" w:rsidRPr="008F21DD" w:rsidRDefault="001C4C5C" w:rsidP="008F21DD">
            <w:pPr>
              <w:rPr>
                <w:b/>
                <w:bCs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7408C89C" w14:textId="6F966C40" w:rsidR="001C4C5C" w:rsidRPr="008F21DD" w:rsidRDefault="001C4C5C" w:rsidP="008F21DD">
            <w:pPr>
              <w:rPr>
                <w:b/>
                <w:bCs/>
              </w:rPr>
            </w:pPr>
          </w:p>
        </w:tc>
      </w:tr>
    </w:tbl>
    <w:p w14:paraId="38BA33AB" w14:textId="77777777" w:rsidR="001C4C5C" w:rsidRDefault="001C4C5C" w:rsidP="008F7206"/>
    <w:p w14:paraId="698A936D" w14:textId="77777777" w:rsidR="007E64B0" w:rsidRDefault="007E64B0" w:rsidP="008F7206"/>
    <w:p w14:paraId="7A75D0A3" w14:textId="043A4E58" w:rsidR="00E9402A" w:rsidRDefault="00E9402A" w:rsidP="00E9402A">
      <w:pPr>
        <w:pStyle w:val="berschrift2"/>
      </w:pPr>
      <w:r>
        <w:t>Schule</w:t>
      </w:r>
    </w:p>
    <w:p w14:paraId="5A77DD61" w14:textId="77777777" w:rsidR="00E9402A" w:rsidRDefault="00E9402A" w:rsidP="008F7206"/>
    <w:tbl>
      <w:tblPr>
        <w:tblStyle w:val="Tabellenrast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3969"/>
      </w:tblGrid>
      <w:tr w:rsidR="00CA7C13" w:rsidRPr="00D5602E" w14:paraId="0BA62927" w14:textId="77777777" w:rsidTr="00D41217">
        <w:tc>
          <w:tcPr>
            <w:tcW w:w="3969" w:type="dxa"/>
            <w:vMerge w:val="restart"/>
          </w:tcPr>
          <w:p w14:paraId="2E88963E" w14:textId="77777777" w:rsidR="00CA7C13" w:rsidRDefault="00CA7C13" w:rsidP="00CA7C13">
            <w:r>
              <w:t>Schule Bümpliz/Höhe</w:t>
            </w:r>
          </w:p>
          <w:p w14:paraId="48F893E7" w14:textId="77777777" w:rsidR="00CA7C13" w:rsidRDefault="00CA7C13" w:rsidP="00CA7C13">
            <w:r>
              <w:t>Bümplizstrasse 152</w:t>
            </w:r>
          </w:p>
          <w:p w14:paraId="3167E170" w14:textId="391DF1A9" w:rsidR="00CA7C13" w:rsidRPr="00CA7C13" w:rsidRDefault="00CA7C13" w:rsidP="00D41217">
            <w:r>
              <w:t>3018 Bern</w:t>
            </w:r>
          </w:p>
        </w:tc>
        <w:tc>
          <w:tcPr>
            <w:tcW w:w="567" w:type="dxa"/>
          </w:tcPr>
          <w:p w14:paraId="7940667E" w14:textId="77777777" w:rsidR="00CA7C13" w:rsidRPr="00D5602E" w:rsidRDefault="00CA7C13" w:rsidP="00D41217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</w:tcPr>
          <w:p w14:paraId="36A8FAB1" w14:textId="582EA538" w:rsidR="00CA7C13" w:rsidRPr="00D5602E" w:rsidRDefault="00CA7C13" w:rsidP="00D412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 der verantwortlichen Lehrperson</w:t>
            </w:r>
            <w:r w:rsidRPr="00D5602E">
              <w:rPr>
                <w:sz w:val="16"/>
                <w:szCs w:val="16"/>
              </w:rPr>
              <w:t>:</w:t>
            </w:r>
          </w:p>
        </w:tc>
      </w:tr>
      <w:tr w:rsidR="00CA7C13" w14:paraId="1C4AD150" w14:textId="77777777" w:rsidTr="00DF18E8">
        <w:trPr>
          <w:trHeight w:val="510"/>
        </w:trPr>
        <w:tc>
          <w:tcPr>
            <w:tcW w:w="3969" w:type="dxa"/>
            <w:vMerge/>
          </w:tcPr>
          <w:p w14:paraId="00857046" w14:textId="77777777" w:rsidR="00CA7C13" w:rsidRDefault="00CA7C13" w:rsidP="00D41217"/>
        </w:tc>
        <w:tc>
          <w:tcPr>
            <w:tcW w:w="567" w:type="dxa"/>
          </w:tcPr>
          <w:p w14:paraId="1A30DC43" w14:textId="77777777" w:rsidR="00CA7C13" w:rsidRDefault="00CA7C13" w:rsidP="00D41217"/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5F7EBDF9" w14:textId="78C3C117" w:rsidR="00CA7C13" w:rsidRPr="00DF18E8" w:rsidRDefault="00CA7C13" w:rsidP="00DF18E8">
            <w:pPr>
              <w:rPr>
                <w:b/>
                <w:bCs/>
              </w:rPr>
            </w:pPr>
          </w:p>
        </w:tc>
      </w:tr>
      <w:tr w:rsidR="00CA7C13" w:rsidRPr="00D5602E" w14:paraId="15F12072" w14:textId="77777777" w:rsidTr="00D41217">
        <w:trPr>
          <w:trHeight w:val="510"/>
        </w:trPr>
        <w:tc>
          <w:tcPr>
            <w:tcW w:w="3969" w:type="dxa"/>
            <w:vMerge/>
            <w:vAlign w:val="bottom"/>
          </w:tcPr>
          <w:p w14:paraId="7D4CAFBE" w14:textId="380682D1" w:rsidR="00CA7C13" w:rsidRPr="00D5602E" w:rsidRDefault="00CA7C13" w:rsidP="00D412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bottom"/>
          </w:tcPr>
          <w:p w14:paraId="01FF0962" w14:textId="77777777" w:rsidR="00CA7C13" w:rsidRPr="00D5602E" w:rsidRDefault="00CA7C13" w:rsidP="00D41217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bottom"/>
          </w:tcPr>
          <w:p w14:paraId="3017A3BC" w14:textId="51AFD133" w:rsidR="00CA7C13" w:rsidRPr="00D5602E" w:rsidRDefault="00CA7C13" w:rsidP="00D412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Telefon:</w:t>
            </w:r>
          </w:p>
        </w:tc>
      </w:tr>
      <w:tr w:rsidR="00CA7C13" w14:paraId="21A24533" w14:textId="77777777" w:rsidTr="00DF18E8">
        <w:trPr>
          <w:trHeight w:val="510"/>
        </w:trPr>
        <w:tc>
          <w:tcPr>
            <w:tcW w:w="3969" w:type="dxa"/>
            <w:vMerge/>
          </w:tcPr>
          <w:p w14:paraId="5E7661EC" w14:textId="77777777" w:rsidR="00CA7C13" w:rsidRDefault="00CA7C13" w:rsidP="00D41217"/>
        </w:tc>
        <w:tc>
          <w:tcPr>
            <w:tcW w:w="567" w:type="dxa"/>
          </w:tcPr>
          <w:p w14:paraId="7E977086" w14:textId="77777777" w:rsidR="00CA7C13" w:rsidRDefault="00CA7C13" w:rsidP="00D41217"/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12C4C410" w14:textId="08D39A80" w:rsidR="00CA7C13" w:rsidRPr="00DF18E8" w:rsidRDefault="00CA7C13" w:rsidP="00DF18E8">
            <w:pPr>
              <w:rPr>
                <w:b/>
                <w:bCs/>
              </w:rPr>
            </w:pPr>
          </w:p>
        </w:tc>
      </w:tr>
      <w:tr w:rsidR="00CA7C13" w:rsidRPr="00D5602E" w14:paraId="55535242" w14:textId="77777777" w:rsidTr="00D41217">
        <w:trPr>
          <w:trHeight w:val="510"/>
        </w:trPr>
        <w:tc>
          <w:tcPr>
            <w:tcW w:w="3969" w:type="dxa"/>
            <w:vMerge/>
            <w:vAlign w:val="bottom"/>
          </w:tcPr>
          <w:p w14:paraId="69456F85" w14:textId="6CD55B46" w:rsidR="00CA7C13" w:rsidRPr="00D5602E" w:rsidRDefault="00CA7C13" w:rsidP="00D41217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bottom"/>
          </w:tcPr>
          <w:p w14:paraId="27D431C9" w14:textId="77777777" w:rsidR="00CA7C13" w:rsidRPr="00D5602E" w:rsidRDefault="00CA7C13" w:rsidP="00D41217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bottom"/>
          </w:tcPr>
          <w:p w14:paraId="1286B826" w14:textId="675CDD02" w:rsidR="00CA7C13" w:rsidRPr="00D5602E" w:rsidRDefault="00CA7C13" w:rsidP="00D412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</w:t>
            </w:r>
            <w:r w:rsidRPr="00D5602E">
              <w:rPr>
                <w:sz w:val="16"/>
                <w:szCs w:val="16"/>
              </w:rPr>
              <w:t>:</w:t>
            </w:r>
          </w:p>
        </w:tc>
      </w:tr>
      <w:tr w:rsidR="00CA7C13" w14:paraId="13DFBDAC" w14:textId="77777777" w:rsidTr="00DF18E8">
        <w:trPr>
          <w:trHeight w:val="510"/>
        </w:trPr>
        <w:tc>
          <w:tcPr>
            <w:tcW w:w="3969" w:type="dxa"/>
            <w:vMerge/>
          </w:tcPr>
          <w:p w14:paraId="7887A09D" w14:textId="77777777" w:rsidR="00CA7C13" w:rsidRDefault="00CA7C13" w:rsidP="00D41217"/>
        </w:tc>
        <w:tc>
          <w:tcPr>
            <w:tcW w:w="567" w:type="dxa"/>
          </w:tcPr>
          <w:p w14:paraId="0629A3CB" w14:textId="77777777" w:rsidR="00CA7C13" w:rsidRDefault="00CA7C13" w:rsidP="00D41217"/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067D66DC" w14:textId="38DADFD1" w:rsidR="00CA7C13" w:rsidRPr="00DF18E8" w:rsidRDefault="00CA7C13" w:rsidP="00DF18E8">
            <w:pPr>
              <w:rPr>
                <w:b/>
                <w:bCs/>
              </w:rPr>
            </w:pPr>
          </w:p>
        </w:tc>
      </w:tr>
    </w:tbl>
    <w:p w14:paraId="12043F0E" w14:textId="27274853" w:rsidR="00E9402A" w:rsidRDefault="00096DF8" w:rsidP="00096DF8">
      <w:pPr>
        <w:pStyle w:val="berschrift2"/>
      </w:pPr>
      <w:r>
        <w:lastRenderedPageBreak/>
        <w:t>Arbeitszeiten</w:t>
      </w:r>
    </w:p>
    <w:p w14:paraId="26C574E0" w14:textId="77777777" w:rsidR="00096DF8" w:rsidRDefault="00096DF8" w:rsidP="008F7206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7647"/>
      </w:tblGrid>
      <w:tr w:rsidR="002E5075" w14:paraId="52370727" w14:textId="77777777" w:rsidTr="00B4409C">
        <w:tc>
          <w:tcPr>
            <w:tcW w:w="846" w:type="dxa"/>
          </w:tcPr>
          <w:p w14:paraId="7BFB3E3D" w14:textId="0B39C37E" w:rsidR="002E5075" w:rsidRDefault="002E5075" w:rsidP="008F7206">
            <w:r>
              <w:t>Jeden</w:t>
            </w:r>
          </w:p>
        </w:tc>
        <w:tc>
          <w:tcPr>
            <w:tcW w:w="7647" w:type="dxa"/>
          </w:tcPr>
          <w:p w14:paraId="3817DCA4" w14:textId="2B363FD0" w:rsidR="002E5075" w:rsidRDefault="00270D12" w:rsidP="008F7206">
            <w:r w:rsidRPr="00270D12">
              <w:rPr>
                <w:rFonts w:ascii="Segoe UI Symbol" w:hAnsi="Segoe UI Symbol"/>
                <w:sz w:val="16"/>
                <w:szCs w:val="16"/>
              </w:rPr>
              <w:fldChar w:fldCharType="begin">
                <w:ffData>
                  <w:name w:val="Donnerstag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Donnerstag"/>
            <w:r w:rsidRPr="00270D12">
              <w:rPr>
                <w:rFonts w:ascii="Segoe UI Symbol" w:hAnsi="Segoe UI Symbol"/>
                <w:sz w:val="16"/>
                <w:szCs w:val="16"/>
              </w:rPr>
              <w:instrText xml:space="preserve"> FORMCHECKBOX </w:instrText>
            </w:r>
            <w:r w:rsidR="00482A59">
              <w:rPr>
                <w:rFonts w:ascii="Segoe UI Symbol" w:hAnsi="Segoe UI Symbol"/>
                <w:sz w:val="16"/>
                <w:szCs w:val="16"/>
              </w:rPr>
            </w:r>
            <w:r w:rsidR="00482A59">
              <w:rPr>
                <w:rFonts w:ascii="Segoe UI Symbol" w:hAnsi="Segoe UI Symbol"/>
                <w:sz w:val="16"/>
                <w:szCs w:val="16"/>
              </w:rPr>
              <w:fldChar w:fldCharType="separate"/>
            </w:r>
            <w:r w:rsidRPr="00270D12">
              <w:rPr>
                <w:rFonts w:ascii="Segoe UI Symbol" w:hAnsi="Segoe UI Symbol"/>
                <w:sz w:val="16"/>
                <w:szCs w:val="16"/>
              </w:rPr>
              <w:fldChar w:fldCharType="end"/>
            </w:r>
            <w:bookmarkEnd w:id="0"/>
            <w:r w:rsidR="00754E67">
              <w:rPr>
                <w:rFonts w:ascii="Segoe UI Symbol" w:hAnsi="Segoe UI Symbol"/>
              </w:rPr>
              <w:t xml:space="preserve">  </w:t>
            </w:r>
            <w:r w:rsidR="002E5075">
              <w:t>Donnerstag</w:t>
            </w:r>
          </w:p>
          <w:p w14:paraId="708FA843" w14:textId="60C3D2E9" w:rsidR="002E5075" w:rsidRDefault="00CD5C62" w:rsidP="008F7206">
            <w:r>
              <w:rPr>
                <w:rFonts w:ascii="Segoe UI Symbol" w:hAnsi="Segoe UI Symbol"/>
                <w:sz w:val="16"/>
                <w:szCs w:val="16"/>
              </w:rPr>
              <w:fldChar w:fldCharType="begin">
                <w:ffData>
                  <w:name w:val="Freitag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Freitag"/>
            <w:r>
              <w:rPr>
                <w:rFonts w:ascii="Segoe UI Symbol" w:hAnsi="Segoe UI Symbol"/>
                <w:sz w:val="16"/>
                <w:szCs w:val="16"/>
              </w:rPr>
              <w:instrText xml:space="preserve"> FORMCHECKBOX </w:instrText>
            </w:r>
            <w:r w:rsidR="00482A59">
              <w:rPr>
                <w:rFonts w:ascii="Segoe UI Symbol" w:hAnsi="Segoe UI Symbol"/>
                <w:sz w:val="16"/>
                <w:szCs w:val="16"/>
              </w:rPr>
            </w:r>
            <w:r w:rsidR="00482A59">
              <w:rPr>
                <w:rFonts w:ascii="Segoe UI Symbol" w:hAnsi="Segoe UI Symbol"/>
                <w:sz w:val="16"/>
                <w:szCs w:val="16"/>
              </w:rPr>
              <w:fldChar w:fldCharType="separate"/>
            </w:r>
            <w:r>
              <w:rPr>
                <w:rFonts w:ascii="Segoe UI Symbol" w:hAnsi="Segoe UI Symbol"/>
                <w:sz w:val="16"/>
                <w:szCs w:val="16"/>
              </w:rPr>
              <w:fldChar w:fldCharType="end"/>
            </w:r>
            <w:bookmarkEnd w:id="1"/>
            <w:r w:rsidR="00754E67">
              <w:rPr>
                <w:rFonts w:ascii="Segoe UI Symbol" w:hAnsi="Segoe UI Symbol"/>
              </w:rPr>
              <w:t xml:space="preserve">  </w:t>
            </w:r>
            <w:r w:rsidR="002E5075">
              <w:t>Freitag</w:t>
            </w:r>
          </w:p>
        </w:tc>
      </w:tr>
    </w:tbl>
    <w:p w14:paraId="7FE9B3F5" w14:textId="77777777" w:rsidR="00E9402A" w:rsidRDefault="00E9402A" w:rsidP="008F7206"/>
    <w:tbl>
      <w:tblPr>
        <w:tblStyle w:val="Tabellenrast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1701"/>
        <w:gridCol w:w="567"/>
        <w:gridCol w:w="1701"/>
        <w:gridCol w:w="2773"/>
      </w:tblGrid>
      <w:tr w:rsidR="00B4409C" w14:paraId="0A8B1016" w14:textId="50992996" w:rsidTr="001F360B">
        <w:trPr>
          <w:trHeight w:val="170"/>
        </w:trPr>
        <w:tc>
          <w:tcPr>
            <w:tcW w:w="1763" w:type="dxa"/>
            <w:vAlign w:val="bottom"/>
          </w:tcPr>
          <w:p w14:paraId="2E318B05" w14:textId="5A331D35" w:rsidR="00B4409C" w:rsidRDefault="00B4409C" w:rsidP="00B4409C">
            <w:r>
              <w:t>Vormittags von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3DAF045A" w14:textId="758FC2B2" w:rsidR="00B4409C" w:rsidRPr="008A192E" w:rsidRDefault="00B4409C" w:rsidP="00B4409C">
            <w:pPr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14:paraId="7E46B9BF" w14:textId="0C37312A" w:rsidR="00B4409C" w:rsidRDefault="00B4409C" w:rsidP="00B4409C">
            <w:pPr>
              <w:jc w:val="center"/>
            </w:pPr>
            <w:r>
              <w:t>bis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7A50D868" w14:textId="714C1E52" w:rsidR="00B4409C" w:rsidRPr="008A192E" w:rsidRDefault="00B4409C" w:rsidP="00B4409C">
            <w:pPr>
              <w:rPr>
                <w:b/>
                <w:bCs/>
              </w:rPr>
            </w:pPr>
          </w:p>
        </w:tc>
        <w:tc>
          <w:tcPr>
            <w:tcW w:w="2773" w:type="dxa"/>
            <w:vAlign w:val="bottom"/>
          </w:tcPr>
          <w:p w14:paraId="1EDD52A9" w14:textId="18F6104E" w:rsidR="00B4409C" w:rsidRDefault="001F360B" w:rsidP="00B4409C">
            <w:r>
              <w:t xml:space="preserve">  </w:t>
            </w:r>
            <w:r w:rsidR="00B4409C">
              <w:t>Uhr</w:t>
            </w:r>
          </w:p>
        </w:tc>
      </w:tr>
      <w:tr w:rsidR="00B4409C" w14:paraId="445E923A" w14:textId="77777777" w:rsidTr="001F360B">
        <w:trPr>
          <w:trHeight w:val="510"/>
        </w:trPr>
        <w:tc>
          <w:tcPr>
            <w:tcW w:w="1763" w:type="dxa"/>
            <w:vAlign w:val="bottom"/>
          </w:tcPr>
          <w:p w14:paraId="5E5B7B68" w14:textId="3C9EC6E0" w:rsidR="00B4409C" w:rsidRDefault="00B4409C" w:rsidP="00B4409C">
            <w:r>
              <w:t>Nachmittags von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9A382B" w14:textId="60839FE6" w:rsidR="00B4409C" w:rsidRPr="008A192E" w:rsidRDefault="00B4409C" w:rsidP="00B4409C">
            <w:pPr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14:paraId="1569BF56" w14:textId="3E4E960B" w:rsidR="00B4409C" w:rsidRDefault="00B4409C" w:rsidP="00B4409C">
            <w:pPr>
              <w:jc w:val="center"/>
            </w:pPr>
            <w:r>
              <w:t>bis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4DE0782" w14:textId="701D0230" w:rsidR="00B4409C" w:rsidRPr="008A192E" w:rsidRDefault="00B4409C" w:rsidP="00B4409C">
            <w:pPr>
              <w:rPr>
                <w:b/>
                <w:bCs/>
              </w:rPr>
            </w:pPr>
          </w:p>
        </w:tc>
        <w:tc>
          <w:tcPr>
            <w:tcW w:w="2773" w:type="dxa"/>
            <w:vAlign w:val="bottom"/>
          </w:tcPr>
          <w:p w14:paraId="24D2C1B9" w14:textId="3DBA1ECD" w:rsidR="00B4409C" w:rsidRDefault="001F360B" w:rsidP="00B4409C">
            <w:r>
              <w:t xml:space="preserve">  </w:t>
            </w:r>
            <w:r w:rsidR="00B4409C">
              <w:t>Uhr</w:t>
            </w:r>
          </w:p>
        </w:tc>
      </w:tr>
    </w:tbl>
    <w:p w14:paraId="4E016D13" w14:textId="77777777" w:rsidR="005A006A" w:rsidRDefault="005A006A" w:rsidP="008F7206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3471"/>
        <w:gridCol w:w="2764"/>
      </w:tblGrid>
      <w:tr w:rsidR="002C72A3" w14:paraId="6FC0EBF4" w14:textId="3B55A6F3" w:rsidTr="00363920">
        <w:trPr>
          <w:trHeight w:val="20"/>
        </w:trPr>
        <w:tc>
          <w:tcPr>
            <w:tcW w:w="2268" w:type="dxa"/>
          </w:tcPr>
          <w:p w14:paraId="033BDD16" w14:textId="5777FBF2" w:rsidR="002C72A3" w:rsidRDefault="002C72A3" w:rsidP="008F7206">
            <w:r>
              <w:t>Erster Arbeitstag am</w:t>
            </w:r>
          </w:p>
        </w:tc>
        <w:tc>
          <w:tcPr>
            <w:tcW w:w="3471" w:type="dxa"/>
            <w:tcBorders>
              <w:bottom w:val="single" w:sz="4" w:space="0" w:color="auto"/>
            </w:tcBorders>
          </w:tcPr>
          <w:p w14:paraId="2A9D4DDD" w14:textId="1D18E702" w:rsidR="002C72A3" w:rsidRPr="003670D6" w:rsidRDefault="002C72A3" w:rsidP="008F7206">
            <w:pPr>
              <w:rPr>
                <w:b/>
                <w:bCs/>
              </w:rPr>
            </w:pPr>
          </w:p>
        </w:tc>
        <w:tc>
          <w:tcPr>
            <w:tcW w:w="2764" w:type="dxa"/>
          </w:tcPr>
          <w:p w14:paraId="5FF28CB8" w14:textId="77777777" w:rsidR="002C72A3" w:rsidRDefault="002C72A3" w:rsidP="008F7206"/>
        </w:tc>
      </w:tr>
      <w:tr w:rsidR="002C72A3" w14:paraId="59924FAB" w14:textId="2154F7AA" w:rsidTr="003670D6">
        <w:trPr>
          <w:trHeight w:val="510"/>
        </w:trPr>
        <w:tc>
          <w:tcPr>
            <w:tcW w:w="2268" w:type="dxa"/>
            <w:vAlign w:val="bottom"/>
          </w:tcPr>
          <w:p w14:paraId="5728EA39" w14:textId="3130B420" w:rsidR="002C72A3" w:rsidRDefault="002C72A3" w:rsidP="002C72A3">
            <w:r>
              <w:t>Letzter Arbeitstag am</w:t>
            </w:r>
          </w:p>
        </w:tc>
        <w:tc>
          <w:tcPr>
            <w:tcW w:w="3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AE6CD7" w14:textId="78744C0B" w:rsidR="002C72A3" w:rsidRPr="003670D6" w:rsidRDefault="002C72A3" w:rsidP="003670D6">
            <w:pPr>
              <w:rPr>
                <w:b/>
                <w:bCs/>
              </w:rPr>
            </w:pPr>
          </w:p>
        </w:tc>
        <w:tc>
          <w:tcPr>
            <w:tcW w:w="2764" w:type="dxa"/>
          </w:tcPr>
          <w:p w14:paraId="53ADF87E" w14:textId="77777777" w:rsidR="002C72A3" w:rsidRDefault="002C72A3" w:rsidP="008F7206"/>
        </w:tc>
      </w:tr>
    </w:tbl>
    <w:p w14:paraId="34D28133" w14:textId="77777777" w:rsidR="00330744" w:rsidRDefault="00330744" w:rsidP="008F7206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5101"/>
      </w:tblGrid>
      <w:tr w:rsidR="006F6A45" w14:paraId="50C1AB9A" w14:textId="77777777" w:rsidTr="006F6A45">
        <w:trPr>
          <w:trHeight w:val="20"/>
        </w:trPr>
        <w:tc>
          <w:tcPr>
            <w:tcW w:w="3402" w:type="dxa"/>
          </w:tcPr>
          <w:p w14:paraId="47A6E6E7" w14:textId="78BD4983" w:rsidR="006F6A45" w:rsidRDefault="006F6A45" w:rsidP="00D41217">
            <w:r>
              <w:t>Daten Schulferien und Feiertage:</w:t>
            </w:r>
          </w:p>
        </w:tc>
        <w:tc>
          <w:tcPr>
            <w:tcW w:w="5101" w:type="dxa"/>
            <w:tcBorders>
              <w:bottom w:val="single" w:sz="4" w:space="0" w:color="auto"/>
            </w:tcBorders>
          </w:tcPr>
          <w:p w14:paraId="1B636FB8" w14:textId="77777777" w:rsidR="006F6A45" w:rsidRPr="00CD5C62" w:rsidRDefault="006F6A45" w:rsidP="00D41217">
            <w:pPr>
              <w:rPr>
                <w:b/>
                <w:bCs/>
              </w:rPr>
            </w:pPr>
          </w:p>
        </w:tc>
      </w:tr>
    </w:tbl>
    <w:p w14:paraId="7B3E2658" w14:textId="77777777" w:rsidR="00163C26" w:rsidRDefault="00163C26" w:rsidP="00163C26">
      <w:pPr>
        <w:spacing w:line="240" w:lineRule="auto"/>
        <w:rPr>
          <w:b/>
          <w:bCs/>
        </w:rPr>
      </w:pPr>
    </w:p>
    <w:p w14:paraId="00005924" w14:textId="77777777" w:rsidR="003965BF" w:rsidRDefault="003965BF" w:rsidP="00163C26">
      <w:pPr>
        <w:spacing w:line="240" w:lineRule="auto"/>
        <w:rPr>
          <w:b/>
          <w:bCs/>
        </w:rPr>
      </w:pPr>
    </w:p>
    <w:p w14:paraId="6C05C031" w14:textId="71400770" w:rsidR="00602EE1" w:rsidRDefault="00163C26" w:rsidP="001E06AA">
      <w:pPr>
        <w:pStyle w:val="berschrift2"/>
      </w:pPr>
      <w:r w:rsidRPr="00163C26">
        <w:t>Zielsetzungen</w:t>
      </w:r>
    </w:p>
    <w:p w14:paraId="2E48EC7B" w14:textId="77777777" w:rsidR="001E06AA" w:rsidRPr="001E06AA" w:rsidRDefault="001E06AA" w:rsidP="001E06AA"/>
    <w:p w14:paraId="73BE385B" w14:textId="3D8836A1" w:rsidR="00163C26" w:rsidRDefault="00163C26" w:rsidP="00163C26">
      <w:r w:rsidRPr="00573A63">
        <w:rPr>
          <w:i/>
          <w:iCs/>
        </w:rPr>
        <w:t>Yblick</w:t>
      </w:r>
      <w:r>
        <w:t xml:space="preserve"> verfolgt folgende Ziele: Die Schüler</w:t>
      </w:r>
      <w:r w:rsidR="00573A63">
        <w:t>i</w:t>
      </w:r>
      <w:r>
        <w:t>n / der Schüler…</w:t>
      </w:r>
    </w:p>
    <w:p w14:paraId="6384ECDF" w14:textId="77777777" w:rsidR="00163C26" w:rsidRDefault="00163C26" w:rsidP="00163C26">
      <w:pPr>
        <w:pStyle w:val="Aufzhlungszeichen"/>
      </w:pPr>
      <w:r>
        <w:t>soll die Arbeitswelt kennenlernen,</w:t>
      </w:r>
    </w:p>
    <w:p w14:paraId="7D8023EA" w14:textId="77777777" w:rsidR="00163C26" w:rsidRDefault="00163C26" w:rsidP="00163C26">
      <w:pPr>
        <w:pStyle w:val="Aufzhlungszeichen"/>
      </w:pPr>
      <w:r>
        <w:t>soll lernen, sich in einem Betrieb zurechtzufinden,</w:t>
      </w:r>
    </w:p>
    <w:p w14:paraId="0FF3DD4C" w14:textId="77777777" w:rsidR="00163C26" w:rsidRDefault="00163C26" w:rsidP="00163C26">
      <w:pPr>
        <w:pStyle w:val="Aufzhlungszeichen"/>
      </w:pPr>
      <w:r w:rsidRPr="00C37FB2">
        <w:t>soll die Schlüsselkompetenzen im Alltag anwenden,</w:t>
      </w:r>
    </w:p>
    <w:p w14:paraId="4A82CBDC" w14:textId="04A6D988" w:rsidR="00163C26" w:rsidRDefault="00163C26" w:rsidP="00163C26">
      <w:pPr>
        <w:pStyle w:val="Aufzhlungszeichen"/>
      </w:pPr>
      <w:r w:rsidRPr="00C37FB2">
        <w:t>soll Sicherheit gewinnen im Umgang mit Kunden, Mitarbeiterinnen und Vorgesetzten.</w:t>
      </w:r>
    </w:p>
    <w:p w14:paraId="13E80BB1" w14:textId="77777777" w:rsidR="00163C26" w:rsidRDefault="00163C26" w:rsidP="00163C26"/>
    <w:p w14:paraId="144D634A" w14:textId="77777777" w:rsidR="001E06AA" w:rsidRDefault="001E06AA" w:rsidP="00163C26"/>
    <w:p w14:paraId="012C8B8C" w14:textId="3265EF09" w:rsidR="00F90BBA" w:rsidRDefault="00F90BBA" w:rsidP="00F90BBA">
      <w:pPr>
        <w:pStyle w:val="berschrift2"/>
      </w:pPr>
      <w:r>
        <w:t>Rahmenbedingungen</w:t>
      </w:r>
    </w:p>
    <w:p w14:paraId="066E2F31" w14:textId="77777777" w:rsidR="00F90BBA" w:rsidRPr="00F90BBA" w:rsidRDefault="00F90BBA" w:rsidP="00F90BBA"/>
    <w:p w14:paraId="18F943ED" w14:textId="71C3A838" w:rsidR="001E06AA" w:rsidRPr="00163C26" w:rsidRDefault="00163C26" w:rsidP="00163C26">
      <w:pPr>
        <w:rPr>
          <w:b/>
          <w:bCs/>
        </w:rPr>
      </w:pPr>
      <w:r w:rsidRPr="00163C26">
        <w:rPr>
          <w:b/>
          <w:bCs/>
        </w:rPr>
        <w:t>Pflichten</w:t>
      </w:r>
    </w:p>
    <w:p w14:paraId="6BB6195E" w14:textId="3AFDD9B3" w:rsidR="00163C26" w:rsidRDefault="00163C26" w:rsidP="00163C26">
      <w:r>
        <w:t>Die Schülerin / der Schüler arbeitet im Betrieb und erledigt berufsspezifische Aufträge, die von den vorgesetzten Personen erteilt werden.</w:t>
      </w:r>
      <w:r w:rsidR="00573A63">
        <w:t xml:space="preserve"> Sie/er reflektiert wöchentlich die Arbeit in Form eines Tagebuchs nach Vorgabe der Schule. Die </w:t>
      </w:r>
      <w:proofErr w:type="spellStart"/>
      <w:r w:rsidR="00573A63">
        <w:t>Reflektionsarbeit</w:t>
      </w:r>
      <w:proofErr w:type="spellEnd"/>
      <w:r w:rsidR="00573A63">
        <w:t xml:space="preserve"> wird grundsätzlich ausserhalb der Arbeitszeit geleistet.</w:t>
      </w:r>
    </w:p>
    <w:p w14:paraId="3D8A4180" w14:textId="77777777" w:rsidR="00DF06AC" w:rsidRDefault="00DF06AC" w:rsidP="00163C26"/>
    <w:p w14:paraId="2F591A51" w14:textId="6C11DB34" w:rsidR="00163C26" w:rsidRPr="00163C26" w:rsidRDefault="00163C26" w:rsidP="00163C26">
      <w:pPr>
        <w:rPr>
          <w:b/>
          <w:bCs/>
        </w:rPr>
      </w:pPr>
      <w:r w:rsidRPr="00163C26">
        <w:rPr>
          <w:b/>
          <w:bCs/>
        </w:rPr>
        <w:t>Entschädigung</w:t>
      </w:r>
    </w:p>
    <w:p w14:paraId="07627823" w14:textId="7A5E7142" w:rsidR="00163C26" w:rsidRDefault="00163C26" w:rsidP="00163C26">
      <w:r>
        <w:t>Die Schüler*innen werden vom Betrieb grundsätzlich nicht entlöhnt.</w:t>
      </w:r>
    </w:p>
    <w:p w14:paraId="3D961A08" w14:textId="77777777" w:rsidR="00163C26" w:rsidRDefault="00163C26" w:rsidP="00163C26"/>
    <w:p w14:paraId="1C0AB91B" w14:textId="27C21989" w:rsidR="00163C26" w:rsidRPr="00163C26" w:rsidRDefault="00573A63" w:rsidP="00163C26">
      <w:pPr>
        <w:rPr>
          <w:b/>
          <w:bCs/>
        </w:rPr>
      </w:pPr>
      <w:r>
        <w:rPr>
          <w:b/>
          <w:bCs/>
        </w:rPr>
        <w:t xml:space="preserve">Schulferien und </w:t>
      </w:r>
      <w:r w:rsidR="00163C26" w:rsidRPr="00163C26">
        <w:rPr>
          <w:b/>
          <w:bCs/>
        </w:rPr>
        <w:t>Feiertage</w:t>
      </w:r>
    </w:p>
    <w:p w14:paraId="1964FFCA" w14:textId="1F167D0D" w:rsidR="00163C26" w:rsidRDefault="00573A63" w:rsidP="00163C26">
      <w:r>
        <w:t>Während der Schulferien und a</w:t>
      </w:r>
      <w:r w:rsidR="00163C26">
        <w:t>n gesetzlichen Feiertagen haben die Schüler*innen grundsätzlich frei.</w:t>
      </w:r>
    </w:p>
    <w:p w14:paraId="0A2DE099" w14:textId="77777777" w:rsidR="00317FB4" w:rsidRDefault="00317FB4" w:rsidP="00163C26">
      <w:pPr>
        <w:rPr>
          <w:b/>
          <w:bCs/>
        </w:rPr>
      </w:pPr>
    </w:p>
    <w:p w14:paraId="2F0938C9" w14:textId="62AFB7DF" w:rsidR="00163C26" w:rsidRPr="00163C26" w:rsidRDefault="00163C26" w:rsidP="00163C26">
      <w:pPr>
        <w:rPr>
          <w:b/>
          <w:bCs/>
        </w:rPr>
      </w:pPr>
      <w:r w:rsidRPr="00163C26">
        <w:rPr>
          <w:b/>
          <w:bCs/>
        </w:rPr>
        <w:t>Versicherung</w:t>
      </w:r>
    </w:p>
    <w:p w14:paraId="0C8841BA" w14:textId="122620B1" w:rsidR="00163C26" w:rsidRDefault="00163C26" w:rsidP="00163C26">
      <w:r>
        <w:t>Da der Wochenarbeitsplatz nicht entlöhnt wird, ist er wie eine Schnupperlehre zu deuten. Die Versicherung ist folglich Sache der Erziehungsberechtigten.</w:t>
      </w:r>
    </w:p>
    <w:p w14:paraId="79B95899" w14:textId="77777777" w:rsidR="00163C26" w:rsidRDefault="00163C26" w:rsidP="00163C26"/>
    <w:p w14:paraId="41517AB9" w14:textId="73DCC260" w:rsidR="00163C26" w:rsidRPr="00163C26" w:rsidRDefault="00163C26" w:rsidP="00163C26">
      <w:pPr>
        <w:rPr>
          <w:b/>
          <w:bCs/>
        </w:rPr>
      </w:pPr>
      <w:r w:rsidRPr="00163C26">
        <w:rPr>
          <w:b/>
          <w:bCs/>
        </w:rPr>
        <w:t>Begleitung</w:t>
      </w:r>
    </w:p>
    <w:p w14:paraId="481F9ABC" w14:textId="11D15471" w:rsidR="00163C26" w:rsidRDefault="00573A63" w:rsidP="00163C26">
      <w:r>
        <w:t>Die</w:t>
      </w:r>
      <w:r w:rsidR="00163C26">
        <w:t xml:space="preserve"> verantwortliche Lehrperson begleitet den Arbeitseinsatz und stattet in Absprache mit dem Betrieb einen Kurzbesuch ab. Fachspezifisch wird die Schülerin / der Schüler von der verantwortlichen Person des Betriebs begleitet.</w:t>
      </w:r>
    </w:p>
    <w:p w14:paraId="413BD36F" w14:textId="77777777" w:rsidR="00163C26" w:rsidRDefault="00163C26" w:rsidP="00163C26"/>
    <w:p w14:paraId="789BD786" w14:textId="42A11FF9" w:rsidR="00163C26" w:rsidRPr="00163C26" w:rsidRDefault="00163C26" w:rsidP="00163C26">
      <w:pPr>
        <w:rPr>
          <w:b/>
          <w:bCs/>
        </w:rPr>
      </w:pPr>
      <w:r w:rsidRPr="00163C26">
        <w:rPr>
          <w:b/>
          <w:bCs/>
        </w:rPr>
        <w:t>Ansprechperson für den Betrieb</w:t>
      </w:r>
    </w:p>
    <w:p w14:paraId="1235DA09" w14:textId="6092146F" w:rsidR="00163C26" w:rsidRDefault="00163C26" w:rsidP="00163C26">
      <w:r>
        <w:t>Für den Betrieb ist die oben aufgeführte verantwortliche Lehrperson die Ansprechperson. Sie regelt den Informationsfluss gegenüber den Erziehungsberechtigten.</w:t>
      </w:r>
    </w:p>
    <w:p w14:paraId="08B18719" w14:textId="1A215507" w:rsidR="00163C26" w:rsidRPr="00163C26" w:rsidRDefault="00163C26" w:rsidP="00163C26">
      <w:pPr>
        <w:rPr>
          <w:b/>
          <w:bCs/>
        </w:rPr>
      </w:pPr>
      <w:r w:rsidRPr="00163C26">
        <w:rPr>
          <w:b/>
          <w:bCs/>
        </w:rPr>
        <w:lastRenderedPageBreak/>
        <w:t>Abmeldepflicht</w:t>
      </w:r>
    </w:p>
    <w:p w14:paraId="1D8F5F4D" w14:textId="21DCE8DB" w:rsidR="00163C26" w:rsidRDefault="00163C26" w:rsidP="00163C26">
      <w:pPr>
        <w:pStyle w:val="Aufzhlungszeichen"/>
      </w:pPr>
      <w:r>
        <w:t>Bei Krankheit oder anderer Verhinderung meldet sich die Schülerin / der Schüler spätestens eine halbe Stunde vor Arbeitsbeginn telefonisch beim Betrieb ab.</w:t>
      </w:r>
    </w:p>
    <w:p w14:paraId="7BB48D30" w14:textId="6584F5E9" w:rsidR="00163C26" w:rsidRDefault="00163C26" w:rsidP="00163C26">
      <w:pPr>
        <w:pStyle w:val="Aufzhlungszeichen"/>
      </w:pPr>
      <w:r>
        <w:t xml:space="preserve">Die Erziehungsberechtigten informieren </w:t>
      </w:r>
      <w:r w:rsidR="00573A63">
        <w:t>die Schule</w:t>
      </w:r>
      <w:r>
        <w:t xml:space="preserve"> über die Abmeldung bis spätestens um 7:30 Uhr</w:t>
      </w:r>
      <w:r w:rsidR="00573A63">
        <w:t xml:space="preserve"> (</w:t>
      </w:r>
      <w:proofErr w:type="spellStart"/>
      <w:r w:rsidR="00573A63">
        <w:t>Absenzmeldung</w:t>
      </w:r>
      <w:proofErr w:type="spellEnd"/>
      <w:r w:rsidR="00573A63">
        <w:t xml:space="preserve"> via Klapp)</w:t>
      </w:r>
      <w:r>
        <w:t>.</w:t>
      </w:r>
    </w:p>
    <w:p w14:paraId="164330CB" w14:textId="589961F2" w:rsidR="00163C26" w:rsidRDefault="00163C26" w:rsidP="00163C26">
      <w:pPr>
        <w:pStyle w:val="Aufzhlungszeichen"/>
      </w:pPr>
      <w:r>
        <w:t>Abwesenheiten fliessen als Absenz nach Stundenplan in den Beurteilungsbericht ein.</w:t>
      </w:r>
    </w:p>
    <w:p w14:paraId="35B89B83" w14:textId="77777777" w:rsidR="00163C26" w:rsidRDefault="00163C26" w:rsidP="00163C26"/>
    <w:p w14:paraId="6F5E2D62" w14:textId="7A2781C7" w:rsidR="00163C26" w:rsidRPr="00163C26" w:rsidRDefault="00163C26" w:rsidP="00163C26">
      <w:pPr>
        <w:rPr>
          <w:b/>
          <w:bCs/>
        </w:rPr>
      </w:pPr>
      <w:r w:rsidRPr="00163C26">
        <w:rPr>
          <w:b/>
          <w:bCs/>
        </w:rPr>
        <w:t>Abbruch</w:t>
      </w:r>
    </w:p>
    <w:p w14:paraId="5CFB4A4A" w14:textId="17DB06B4" w:rsidR="00163C26" w:rsidRDefault="00163C26" w:rsidP="00163C26">
      <w:pPr>
        <w:pStyle w:val="Aufzhlungszeichen"/>
      </w:pPr>
      <w:r>
        <w:t>Meldet sich die Schülerin / der Schüler bei Krankheit oder anderer Verhinderung wiederholt zu spät ab, kann der Betrieb den Wochenarbeitsplatz fristlos kündigen.</w:t>
      </w:r>
    </w:p>
    <w:p w14:paraId="42381D87" w14:textId="359963BA" w:rsidR="00163C26" w:rsidRDefault="00163C26" w:rsidP="00163C26">
      <w:pPr>
        <w:pStyle w:val="Aufzhlungszeichen"/>
      </w:pPr>
      <w:r>
        <w:t>Bleibt die Schülerin / der Schüler dem Wochenarbeitsplatz einmal unabgemeldet fern, so kann der Betrieb den Wochenarbeitsplatz fristlos kündigen.</w:t>
      </w:r>
    </w:p>
    <w:p w14:paraId="6DB3F7FF" w14:textId="4DED3C5F" w:rsidR="00163C26" w:rsidRDefault="00163C26" w:rsidP="00163C26">
      <w:pPr>
        <w:pStyle w:val="Aufzhlungszeichen"/>
      </w:pPr>
      <w:r>
        <w:t>Bei anderen Schwierigkeiten kann der Betrieb oder die Schule in gegenseitigem Einvernehmen den Wochenarbeitsplatz sofort beenden.</w:t>
      </w:r>
    </w:p>
    <w:p w14:paraId="02EDA5AB" w14:textId="4514238E" w:rsidR="00163C26" w:rsidRDefault="00163C26" w:rsidP="00163C26">
      <w:pPr>
        <w:pStyle w:val="Aufzhlungszeichen"/>
      </w:pPr>
      <w:r>
        <w:t xml:space="preserve">Die Schülerin / der Schüler kann den Wochenarbeitsplatz nur vorzeitig beenden, wenn vorgängig der Betrieb und </w:t>
      </w:r>
      <w:r w:rsidR="004A6738">
        <w:t>die</w:t>
      </w:r>
      <w:r>
        <w:t xml:space="preserve"> </w:t>
      </w:r>
      <w:r w:rsidR="004A6738">
        <w:t>verantwortliche Lehrperson</w:t>
      </w:r>
      <w:r>
        <w:t xml:space="preserve"> informiert wurden und einverstanden sind.</w:t>
      </w:r>
    </w:p>
    <w:p w14:paraId="594B8986" w14:textId="77777777" w:rsidR="00163C26" w:rsidRDefault="00163C26" w:rsidP="00163C26"/>
    <w:p w14:paraId="61CBEAB6" w14:textId="069E44F0" w:rsidR="00163C26" w:rsidRPr="00163C26" w:rsidRDefault="00163C26" w:rsidP="00163C26">
      <w:pPr>
        <w:rPr>
          <w:b/>
          <w:bCs/>
        </w:rPr>
      </w:pPr>
      <w:r w:rsidRPr="00163C26">
        <w:rPr>
          <w:b/>
          <w:bCs/>
        </w:rPr>
        <w:t>Arbeitsbestätigung</w:t>
      </w:r>
    </w:p>
    <w:p w14:paraId="0ABD230C" w14:textId="6A3305C5" w:rsidR="00AD7A66" w:rsidRDefault="00163C26" w:rsidP="00163C26">
      <w:r>
        <w:t xml:space="preserve">Die Schülerin / der Schüler erhält nach dem Arbeitseinsatz eine Arbeitsbestätigung oder ein Arbeitszeugnis. In Absprache mit dem Betrieb darf </w:t>
      </w:r>
      <w:r w:rsidR="004A6738">
        <w:t>der Einsatz</w:t>
      </w:r>
      <w:r>
        <w:t xml:space="preserve"> als Referenz für die Lehrstellensuche angegeben werden.</w:t>
      </w:r>
    </w:p>
    <w:p w14:paraId="52F34656" w14:textId="77777777" w:rsidR="001776FB" w:rsidRDefault="001776FB" w:rsidP="00163C26"/>
    <w:p w14:paraId="329E553C" w14:textId="77777777" w:rsidR="001776FB" w:rsidRDefault="001776FB" w:rsidP="00163C26"/>
    <w:p w14:paraId="2DBD9AE7" w14:textId="74CD4906" w:rsidR="00AD7A66" w:rsidRDefault="001776FB" w:rsidP="001776FB">
      <w:pPr>
        <w:pStyle w:val="berschrift2"/>
      </w:pPr>
      <w:r>
        <w:t>Unterschriften</w:t>
      </w:r>
    </w:p>
    <w:p w14:paraId="61D02F44" w14:textId="77777777" w:rsidR="00405C71" w:rsidRDefault="00405C71" w:rsidP="00163C26"/>
    <w:p w14:paraId="7CDD0A9D" w14:textId="2667650B" w:rsidR="00AD7A66" w:rsidRPr="00275A26" w:rsidRDefault="00AD7A66" w:rsidP="00163C26">
      <w:r w:rsidRPr="00275A26">
        <w:t>Der Vertrag tritt erst in Kraft, wenn er von allen Parteien unterschrieben wurde!</w:t>
      </w:r>
    </w:p>
    <w:p w14:paraId="2ADDECFA" w14:textId="77777777" w:rsidR="003B64F1" w:rsidRDefault="003B64F1" w:rsidP="00163C26">
      <w:pPr>
        <w:rPr>
          <w:b/>
          <w:bCs/>
        </w:rPr>
      </w:pPr>
    </w:p>
    <w:tbl>
      <w:tblPr>
        <w:tblStyle w:val="Tabellenrast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3969"/>
      </w:tblGrid>
      <w:tr w:rsidR="006A2565" w:rsidRPr="00AD7A66" w14:paraId="65CF0731" w14:textId="77777777" w:rsidTr="00983FE8">
        <w:tc>
          <w:tcPr>
            <w:tcW w:w="3969" w:type="dxa"/>
            <w:shd w:val="clear" w:color="auto" w:fill="auto"/>
          </w:tcPr>
          <w:p w14:paraId="0C4EF13E" w14:textId="25231A4B" w:rsidR="006A2565" w:rsidRDefault="006A2565" w:rsidP="00163C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Ort, Datum, </w:t>
            </w:r>
            <w:r w:rsidRPr="00AD7A66">
              <w:rPr>
                <w:sz w:val="16"/>
                <w:szCs w:val="16"/>
              </w:rPr>
              <w:t xml:space="preserve">Unterschrift </w:t>
            </w:r>
            <w:r>
              <w:rPr>
                <w:sz w:val="16"/>
                <w:szCs w:val="16"/>
              </w:rPr>
              <w:t>Schüler*in:</w:t>
            </w:r>
          </w:p>
        </w:tc>
        <w:tc>
          <w:tcPr>
            <w:tcW w:w="567" w:type="dxa"/>
            <w:shd w:val="clear" w:color="auto" w:fill="auto"/>
          </w:tcPr>
          <w:p w14:paraId="4B897C63" w14:textId="77777777" w:rsidR="006A2565" w:rsidRPr="00AD7A66" w:rsidRDefault="006A2565" w:rsidP="00163C2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</w:tcPr>
          <w:p w14:paraId="7475C9E3" w14:textId="74050932" w:rsidR="006A2565" w:rsidRPr="00AD7A66" w:rsidRDefault="006A2565" w:rsidP="00163C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Ort, Datum, </w:t>
            </w:r>
            <w:r w:rsidRPr="00AD7A66">
              <w:rPr>
                <w:sz w:val="16"/>
                <w:szCs w:val="16"/>
              </w:rPr>
              <w:t xml:space="preserve">Unterschrift </w:t>
            </w:r>
            <w:r>
              <w:rPr>
                <w:sz w:val="16"/>
                <w:szCs w:val="16"/>
              </w:rPr>
              <w:t>Erziehungsberechtigte:</w:t>
            </w:r>
          </w:p>
        </w:tc>
      </w:tr>
      <w:tr w:rsidR="00DF06AC" w:rsidRPr="00AD7A66" w14:paraId="2376CF3B" w14:textId="77777777" w:rsidTr="00983FE8"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31BCB2DE" w14:textId="77777777" w:rsidR="00DF06AC" w:rsidRDefault="00DF06AC" w:rsidP="00163C26">
            <w:pPr>
              <w:rPr>
                <w:sz w:val="16"/>
                <w:szCs w:val="16"/>
              </w:rPr>
            </w:pPr>
          </w:p>
          <w:p w14:paraId="2DEA2FB7" w14:textId="77777777" w:rsidR="00DF06AC" w:rsidRPr="00AD7A66" w:rsidRDefault="00DF06AC" w:rsidP="00163C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0C3556A0" w14:textId="77777777" w:rsidR="00DF06AC" w:rsidRPr="00AD7A66" w:rsidRDefault="00DF06AC" w:rsidP="00163C2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7548F51D" w14:textId="77777777" w:rsidR="00DF06AC" w:rsidRPr="00AD7A66" w:rsidRDefault="00DF06AC" w:rsidP="00163C26">
            <w:pPr>
              <w:rPr>
                <w:sz w:val="16"/>
                <w:szCs w:val="16"/>
              </w:rPr>
            </w:pPr>
          </w:p>
        </w:tc>
      </w:tr>
      <w:tr w:rsidR="00DF06AC" w:rsidRPr="00AD7A66" w14:paraId="37B2E3C2" w14:textId="77777777" w:rsidTr="00A25046">
        <w:tc>
          <w:tcPr>
            <w:tcW w:w="3969" w:type="dxa"/>
            <w:shd w:val="clear" w:color="auto" w:fill="auto"/>
          </w:tcPr>
          <w:p w14:paraId="47D2B101" w14:textId="77777777" w:rsidR="00DF06AC" w:rsidRDefault="00DF06AC" w:rsidP="00163C2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78DD42EF" w14:textId="77777777" w:rsidR="00DF06AC" w:rsidRPr="00AD7A66" w:rsidRDefault="00DF06AC" w:rsidP="00163C2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</w:tcPr>
          <w:p w14:paraId="5B5DC747" w14:textId="77777777" w:rsidR="00DF06AC" w:rsidRPr="00AD7A66" w:rsidRDefault="00DF06AC" w:rsidP="00163C26">
            <w:pPr>
              <w:rPr>
                <w:sz w:val="16"/>
                <w:szCs w:val="16"/>
              </w:rPr>
            </w:pPr>
          </w:p>
        </w:tc>
      </w:tr>
      <w:tr w:rsidR="00D811DC" w:rsidRPr="00AD7A66" w14:paraId="25B88FB8" w14:textId="77777777" w:rsidTr="00A25046">
        <w:tc>
          <w:tcPr>
            <w:tcW w:w="3969" w:type="dxa"/>
            <w:shd w:val="clear" w:color="auto" w:fill="auto"/>
          </w:tcPr>
          <w:p w14:paraId="779BC623" w14:textId="082B5393" w:rsidR="00D811DC" w:rsidRPr="00AD7A66" w:rsidRDefault="00D811DC" w:rsidP="009C0D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Ort, Datum, Unterschrift/Stempel Betrieb:</w:t>
            </w:r>
          </w:p>
        </w:tc>
        <w:tc>
          <w:tcPr>
            <w:tcW w:w="567" w:type="dxa"/>
            <w:shd w:val="clear" w:color="auto" w:fill="auto"/>
          </w:tcPr>
          <w:p w14:paraId="2E0D1F95" w14:textId="77777777" w:rsidR="00D811DC" w:rsidRPr="00AD7A66" w:rsidRDefault="00D811DC" w:rsidP="00163C2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</w:tcPr>
          <w:p w14:paraId="48815C23" w14:textId="406896A7" w:rsidR="00D811DC" w:rsidRDefault="00D811DC" w:rsidP="00A25046">
            <w:pPr>
              <w:rPr>
                <w:sz w:val="16"/>
                <w:szCs w:val="16"/>
              </w:rPr>
            </w:pPr>
            <w:r w:rsidRPr="00AD7A66">
              <w:rPr>
                <w:sz w:val="16"/>
                <w:szCs w:val="16"/>
              </w:rPr>
              <w:t>Ort, Datum</w:t>
            </w:r>
            <w:r>
              <w:rPr>
                <w:sz w:val="16"/>
                <w:szCs w:val="16"/>
              </w:rPr>
              <w:t>, Unterschrift Lehrperson:</w:t>
            </w:r>
          </w:p>
        </w:tc>
      </w:tr>
      <w:tr w:rsidR="009C0DE6" w:rsidRPr="00AD7A66" w14:paraId="09E3716A" w14:textId="77777777" w:rsidTr="00A25046">
        <w:tc>
          <w:tcPr>
            <w:tcW w:w="3969" w:type="dxa"/>
            <w:vMerge w:val="restart"/>
            <w:shd w:val="clear" w:color="auto" w:fill="auto"/>
          </w:tcPr>
          <w:p w14:paraId="2B9FF511" w14:textId="77777777" w:rsidR="009C0DE6" w:rsidRPr="00AD7A66" w:rsidRDefault="009C0DE6" w:rsidP="009C0DE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32894EBD" w14:textId="77777777" w:rsidR="009C0DE6" w:rsidRPr="00AD7A66" w:rsidRDefault="009C0DE6" w:rsidP="00163C2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7F84B714" w14:textId="77777777" w:rsidR="009C0DE6" w:rsidRDefault="009C0DE6" w:rsidP="00163C26">
            <w:pPr>
              <w:rPr>
                <w:sz w:val="16"/>
                <w:szCs w:val="16"/>
              </w:rPr>
            </w:pPr>
          </w:p>
          <w:p w14:paraId="589E8006" w14:textId="77777777" w:rsidR="009C0DE6" w:rsidRPr="00AD7A66" w:rsidRDefault="009C0DE6" w:rsidP="00163C26">
            <w:pPr>
              <w:rPr>
                <w:sz w:val="16"/>
                <w:szCs w:val="16"/>
              </w:rPr>
            </w:pPr>
          </w:p>
        </w:tc>
      </w:tr>
      <w:tr w:rsidR="00D811DC" w:rsidRPr="00AD7A66" w14:paraId="60C10630" w14:textId="77777777" w:rsidTr="00A25046">
        <w:trPr>
          <w:trHeight w:val="219"/>
        </w:trPr>
        <w:tc>
          <w:tcPr>
            <w:tcW w:w="3969" w:type="dxa"/>
            <w:vMerge/>
            <w:shd w:val="clear" w:color="auto" w:fill="auto"/>
          </w:tcPr>
          <w:p w14:paraId="774E724A" w14:textId="2F067953" w:rsidR="00D811DC" w:rsidRPr="00AD7A66" w:rsidRDefault="00D811DC" w:rsidP="009C0DE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17836823" w14:textId="77777777" w:rsidR="00D811DC" w:rsidRPr="00AD7A66" w:rsidRDefault="00D811DC" w:rsidP="00163C2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auto"/>
          </w:tcPr>
          <w:p w14:paraId="273EC5E2" w14:textId="4F98D756" w:rsidR="00D811DC" w:rsidRPr="00AD7A66" w:rsidRDefault="00D811DC" w:rsidP="00163C26">
            <w:pPr>
              <w:rPr>
                <w:sz w:val="16"/>
                <w:szCs w:val="16"/>
              </w:rPr>
            </w:pPr>
          </w:p>
        </w:tc>
      </w:tr>
      <w:tr w:rsidR="00D811DC" w:rsidRPr="00AD7A66" w14:paraId="17CCCD5E" w14:textId="77777777" w:rsidTr="00A25046">
        <w:tc>
          <w:tcPr>
            <w:tcW w:w="396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2F518B1" w14:textId="77777777" w:rsidR="00D811DC" w:rsidRPr="00AD7A66" w:rsidRDefault="00D811DC" w:rsidP="009C0DE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3FC13091" w14:textId="77777777" w:rsidR="00D811DC" w:rsidRPr="00AD7A66" w:rsidRDefault="00D811DC" w:rsidP="009C0DE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</w:tcPr>
          <w:p w14:paraId="717104A9" w14:textId="0575C05B" w:rsidR="00D811DC" w:rsidRDefault="00D811DC" w:rsidP="009C0D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Ort, Datum, Unterschrift Schulleitung:</w:t>
            </w:r>
          </w:p>
        </w:tc>
      </w:tr>
      <w:tr w:rsidR="009C0DE6" w:rsidRPr="00AD7A66" w14:paraId="1B795B4F" w14:textId="77777777" w:rsidTr="00A25046">
        <w:tc>
          <w:tcPr>
            <w:tcW w:w="396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669F96E" w14:textId="77777777" w:rsidR="009C0DE6" w:rsidRPr="00AD7A66" w:rsidRDefault="009C0DE6" w:rsidP="009C0DE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14:paraId="3A92CF85" w14:textId="77777777" w:rsidR="009C0DE6" w:rsidRPr="00AD7A66" w:rsidRDefault="009C0DE6" w:rsidP="009C0DE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0B8BA12F" w14:textId="77777777" w:rsidR="009C0DE6" w:rsidRDefault="009C0DE6" w:rsidP="009C0DE6">
            <w:pPr>
              <w:rPr>
                <w:sz w:val="16"/>
                <w:szCs w:val="16"/>
              </w:rPr>
            </w:pPr>
          </w:p>
          <w:p w14:paraId="2D300400" w14:textId="77777777" w:rsidR="009C0DE6" w:rsidRPr="00AD7A66" w:rsidRDefault="009C0DE6" w:rsidP="009C0DE6">
            <w:pPr>
              <w:rPr>
                <w:sz w:val="16"/>
                <w:szCs w:val="16"/>
              </w:rPr>
            </w:pPr>
          </w:p>
        </w:tc>
      </w:tr>
    </w:tbl>
    <w:p w14:paraId="338691CC" w14:textId="77777777" w:rsidR="00AD7A66" w:rsidRDefault="00AD7A66" w:rsidP="00DF06AC"/>
    <w:p w14:paraId="665F28D2" w14:textId="77777777" w:rsidR="0042618B" w:rsidRDefault="0042618B" w:rsidP="00DF06AC"/>
    <w:p w14:paraId="7469A22C" w14:textId="77777777" w:rsidR="0042618B" w:rsidRDefault="0042618B" w:rsidP="00DF06AC"/>
    <w:p w14:paraId="7BCDD9D3" w14:textId="77777777" w:rsidR="0042618B" w:rsidRDefault="0042618B" w:rsidP="00DF06AC"/>
    <w:p w14:paraId="5C286A7E" w14:textId="77777777" w:rsidR="0042618B" w:rsidRDefault="0042618B" w:rsidP="00DF06AC"/>
    <w:p w14:paraId="7B8E8C6F" w14:textId="77777777" w:rsidR="0042618B" w:rsidRDefault="0042618B" w:rsidP="00DF06AC"/>
    <w:p w14:paraId="48262C2A" w14:textId="77777777" w:rsidR="0042618B" w:rsidRDefault="0042618B" w:rsidP="00DF06AC"/>
    <w:p w14:paraId="2BE64DC5" w14:textId="0063E342" w:rsidR="00CC2479" w:rsidRDefault="0042618B" w:rsidP="00DF06AC">
      <w:r>
        <w:t>Informationen zu Yblick auf unserer Website:</w:t>
      </w:r>
    </w:p>
    <w:p w14:paraId="56D0D15D" w14:textId="3EDAB4D3" w:rsidR="005D7C49" w:rsidRPr="0042618B" w:rsidRDefault="0042618B" w:rsidP="00DF06AC">
      <w:pPr>
        <w:rPr>
          <w:b/>
          <w:bCs/>
        </w:rPr>
      </w:pPr>
      <w:r w:rsidRPr="0042618B">
        <w:rPr>
          <w:b/>
          <w:bCs/>
        </w:rPr>
        <w:t>schulkreis-buempliz.ch/</w:t>
      </w:r>
      <w:proofErr w:type="spellStart"/>
      <w:r w:rsidRPr="0042618B">
        <w:rPr>
          <w:b/>
          <w:bCs/>
        </w:rPr>
        <w:t>buempliz_hoehe</w:t>
      </w:r>
      <w:proofErr w:type="spellEnd"/>
      <w:r w:rsidRPr="0042618B">
        <w:rPr>
          <w:b/>
          <w:bCs/>
        </w:rPr>
        <w:t>/</w:t>
      </w:r>
      <w:proofErr w:type="spellStart"/>
      <w:r w:rsidRPr="0042618B">
        <w:rPr>
          <w:b/>
          <w:bCs/>
        </w:rPr>
        <w:t>yblick</w:t>
      </w:r>
      <w:proofErr w:type="spellEnd"/>
    </w:p>
    <w:sectPr w:rsidR="005D7C49" w:rsidRPr="0042618B" w:rsidSect="0025073E">
      <w:headerReference w:type="default" r:id="rId10"/>
      <w:headerReference w:type="first" r:id="rId11"/>
      <w:footerReference w:type="first" r:id="rId12"/>
      <w:endnotePr>
        <w:numFmt w:val="decimal"/>
      </w:endnotePr>
      <w:pgSz w:w="11906" w:h="16838" w:code="9"/>
      <w:pgMar w:top="454" w:right="1418" w:bottom="851" w:left="1985" w:header="45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1261B" w14:textId="77777777" w:rsidR="004D102E" w:rsidRDefault="004D102E" w:rsidP="00761831">
      <w:r>
        <w:separator/>
      </w:r>
    </w:p>
  </w:endnote>
  <w:endnote w:type="continuationSeparator" w:id="0">
    <w:p w14:paraId="036597D1" w14:textId="77777777" w:rsidR="004D102E" w:rsidRDefault="004D102E" w:rsidP="00761831">
      <w:r>
        <w:continuationSeparator/>
      </w:r>
    </w:p>
  </w:endnote>
  <w:endnote w:type="continuationNotice" w:id="1">
    <w:p w14:paraId="57363FAB" w14:textId="77777777" w:rsidR="004D102E" w:rsidRDefault="004D102E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694DF" w14:textId="2FF9A648" w:rsidR="005779A5" w:rsidRPr="008440DF" w:rsidRDefault="005779A5" w:rsidP="00703C76">
    <w:pPr>
      <w:pStyle w:val="Fuzeile"/>
      <w:tabs>
        <w:tab w:val="clear" w:pos="5138"/>
        <w:tab w:val="clear" w:pos="9072"/>
        <w:tab w:val="right" w:pos="850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4DD33" w14:textId="77777777" w:rsidR="004D102E" w:rsidRDefault="004D102E" w:rsidP="00761831">
      <w:r>
        <w:separator/>
      </w:r>
    </w:p>
  </w:footnote>
  <w:footnote w:type="continuationSeparator" w:id="0">
    <w:p w14:paraId="4F6764AB" w14:textId="77777777" w:rsidR="004D102E" w:rsidRDefault="004D102E" w:rsidP="00761831">
      <w:r>
        <w:continuationSeparator/>
      </w:r>
    </w:p>
  </w:footnote>
  <w:footnote w:type="continuationNotice" w:id="1">
    <w:p w14:paraId="792B70A1" w14:textId="77777777" w:rsidR="004D102E" w:rsidRDefault="004D102E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E9947" w14:textId="53AF6363" w:rsidR="008856F9" w:rsidRPr="005856B0" w:rsidRDefault="00482A59" w:rsidP="00D85F60">
    <w:pPr>
      <w:pStyle w:val="Kopfzeile"/>
      <w:tabs>
        <w:tab w:val="clear" w:pos="5138"/>
      </w:tabs>
    </w:pPr>
    <w:r>
      <w:fldChar w:fldCharType="begin"/>
    </w:r>
    <w:r>
      <w:instrText>STYLEREF "Überschrift 1" \* MERGEFORMAT</w:instrText>
    </w:r>
    <w:r>
      <w:fldChar w:fldCharType="separate"/>
    </w:r>
    <w:r>
      <w:t>Vertrag Wochenarbeitsplatz Yblick</w:t>
    </w:r>
    <w:r>
      <w:fldChar w:fldCharType="end"/>
    </w:r>
    <w:r w:rsidR="008856F9" w:rsidRPr="005856B0">
      <w:tab/>
      <w:t xml:space="preserve">Seite </w:t>
    </w:r>
    <w:r w:rsidR="008856F9" w:rsidRPr="005856B0">
      <w:fldChar w:fldCharType="begin"/>
    </w:r>
    <w:r w:rsidR="008856F9" w:rsidRPr="005856B0">
      <w:instrText xml:space="preserve"> PAGE </w:instrText>
    </w:r>
    <w:r w:rsidR="008856F9" w:rsidRPr="005856B0">
      <w:fldChar w:fldCharType="separate"/>
    </w:r>
    <w:r w:rsidR="00486756" w:rsidRPr="005856B0">
      <w:t>2</w:t>
    </w:r>
    <w:r w:rsidR="008856F9" w:rsidRPr="005856B0">
      <w:fldChar w:fldCharType="end"/>
    </w:r>
    <w:r w:rsidR="008856F9" w:rsidRPr="005856B0">
      <w:t>/</w:t>
    </w:r>
    <w:r>
      <w:fldChar w:fldCharType="begin"/>
    </w:r>
    <w:r>
      <w:instrText>NUMPAGES  \* MERGEFORMAT</w:instrText>
    </w:r>
    <w:r>
      <w:fldChar w:fldCharType="separate"/>
    </w:r>
    <w:r w:rsidR="00486756" w:rsidRPr="005856B0">
      <w:t>2</w:t>
    </w:r>
    <w:r>
      <w:fldChar w:fldCharType="end"/>
    </w:r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DD43C" w14:textId="4B6987A3" w:rsidR="008856F9" w:rsidRPr="009472F3" w:rsidRDefault="004E4D76" w:rsidP="009F4100">
    <w:pPr>
      <w:pStyle w:val="Kopfzeile"/>
      <w:tabs>
        <w:tab w:val="clear" w:pos="5138"/>
        <w:tab w:val="clear" w:pos="8505"/>
      </w:tabs>
      <w:spacing w:after="567" w:line="240" w:lineRule="auto"/>
      <w:ind w:left="-652"/>
      <w:jc w:val="right"/>
      <w:rPr>
        <w:sz w:val="20"/>
      </w:rPr>
    </w:pPr>
    <w:r>
      <w:rPr>
        <w:snapToGrid/>
        <w:sz w:val="20"/>
      </w:rPr>
      <w:drawing>
        <wp:inline distT="0" distB="0" distL="0" distR="0" wp14:anchorId="4248DBFB" wp14:editId="743BFF1A">
          <wp:extent cx="1990909" cy="899999"/>
          <wp:effectExtent l="0" t="0" r="3175" b="1905"/>
          <wp:docPr id="29768805" name="Grafik 297688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909" cy="8999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proofState w:spelling="clean" w:grammar="clean"/>
  <w:attachedTemplate r:id="rId1"/>
  <w:documentProtection w:edit="forms" w:enforcement="0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6636"/>
    <w:rsid w:val="00012AF9"/>
    <w:rsid w:val="000136B3"/>
    <w:rsid w:val="0001431A"/>
    <w:rsid w:val="00024F96"/>
    <w:rsid w:val="000546FD"/>
    <w:rsid w:val="0008108C"/>
    <w:rsid w:val="0009232A"/>
    <w:rsid w:val="00094AAE"/>
    <w:rsid w:val="00094B16"/>
    <w:rsid w:val="00094B86"/>
    <w:rsid w:val="00096DF8"/>
    <w:rsid w:val="00096F01"/>
    <w:rsid w:val="000E02F3"/>
    <w:rsid w:val="000E20DB"/>
    <w:rsid w:val="000E4E72"/>
    <w:rsid w:val="000F2E57"/>
    <w:rsid w:val="001064C1"/>
    <w:rsid w:val="00107D52"/>
    <w:rsid w:val="0011331F"/>
    <w:rsid w:val="00123707"/>
    <w:rsid w:val="00146538"/>
    <w:rsid w:val="00163C26"/>
    <w:rsid w:val="00170A16"/>
    <w:rsid w:val="001761C0"/>
    <w:rsid w:val="001776FB"/>
    <w:rsid w:val="001816C7"/>
    <w:rsid w:val="0018313C"/>
    <w:rsid w:val="00185052"/>
    <w:rsid w:val="00187A84"/>
    <w:rsid w:val="00191275"/>
    <w:rsid w:val="001A38B4"/>
    <w:rsid w:val="001C0F5E"/>
    <w:rsid w:val="001C4C5C"/>
    <w:rsid w:val="001D25ED"/>
    <w:rsid w:val="001D7260"/>
    <w:rsid w:val="001E06AA"/>
    <w:rsid w:val="001E0F43"/>
    <w:rsid w:val="001E2860"/>
    <w:rsid w:val="001F360B"/>
    <w:rsid w:val="0023620A"/>
    <w:rsid w:val="002435B3"/>
    <w:rsid w:val="0025073E"/>
    <w:rsid w:val="00256AEF"/>
    <w:rsid w:val="00270D12"/>
    <w:rsid w:val="00275A26"/>
    <w:rsid w:val="00276F8B"/>
    <w:rsid w:val="00281351"/>
    <w:rsid w:val="002814BD"/>
    <w:rsid w:val="002819D9"/>
    <w:rsid w:val="002819F5"/>
    <w:rsid w:val="0029376E"/>
    <w:rsid w:val="002957B0"/>
    <w:rsid w:val="00297CE5"/>
    <w:rsid w:val="002B7E22"/>
    <w:rsid w:val="002C72A3"/>
    <w:rsid w:val="002C74D5"/>
    <w:rsid w:val="002E4F12"/>
    <w:rsid w:val="002E5075"/>
    <w:rsid w:val="00302314"/>
    <w:rsid w:val="00305ECA"/>
    <w:rsid w:val="00305F8E"/>
    <w:rsid w:val="00314904"/>
    <w:rsid w:val="003167E9"/>
    <w:rsid w:val="00317FB4"/>
    <w:rsid w:val="003200DC"/>
    <w:rsid w:val="00322D1B"/>
    <w:rsid w:val="00327F80"/>
    <w:rsid w:val="00330744"/>
    <w:rsid w:val="003447E3"/>
    <w:rsid w:val="0036357E"/>
    <w:rsid w:val="00363920"/>
    <w:rsid w:val="003670D6"/>
    <w:rsid w:val="0037772B"/>
    <w:rsid w:val="0038013A"/>
    <w:rsid w:val="0038029F"/>
    <w:rsid w:val="00386117"/>
    <w:rsid w:val="003962DA"/>
    <w:rsid w:val="003965BF"/>
    <w:rsid w:val="003A1217"/>
    <w:rsid w:val="003A7F8F"/>
    <w:rsid w:val="003B0287"/>
    <w:rsid w:val="003B039A"/>
    <w:rsid w:val="003B64F1"/>
    <w:rsid w:val="003B7296"/>
    <w:rsid w:val="003D44DC"/>
    <w:rsid w:val="003E3A39"/>
    <w:rsid w:val="003E51DA"/>
    <w:rsid w:val="00401ECB"/>
    <w:rsid w:val="00405C71"/>
    <w:rsid w:val="004064DA"/>
    <w:rsid w:val="00406D3E"/>
    <w:rsid w:val="00414569"/>
    <w:rsid w:val="00416EED"/>
    <w:rsid w:val="004173FF"/>
    <w:rsid w:val="0041769A"/>
    <w:rsid w:val="0042618B"/>
    <w:rsid w:val="0043293F"/>
    <w:rsid w:val="00437BB4"/>
    <w:rsid w:val="004438AB"/>
    <w:rsid w:val="004520AE"/>
    <w:rsid w:val="004541C6"/>
    <w:rsid w:val="0046040F"/>
    <w:rsid w:val="00467A31"/>
    <w:rsid w:val="0047259D"/>
    <w:rsid w:val="00482A59"/>
    <w:rsid w:val="004862B9"/>
    <w:rsid w:val="00486756"/>
    <w:rsid w:val="004875A3"/>
    <w:rsid w:val="0049048F"/>
    <w:rsid w:val="00490F86"/>
    <w:rsid w:val="004A55C4"/>
    <w:rsid w:val="004A6738"/>
    <w:rsid w:val="004B30E8"/>
    <w:rsid w:val="004C00E5"/>
    <w:rsid w:val="004D102E"/>
    <w:rsid w:val="004D368E"/>
    <w:rsid w:val="004E0F3F"/>
    <w:rsid w:val="004E3436"/>
    <w:rsid w:val="004E4D76"/>
    <w:rsid w:val="004F40FD"/>
    <w:rsid w:val="004F5CF7"/>
    <w:rsid w:val="0050277A"/>
    <w:rsid w:val="00511F99"/>
    <w:rsid w:val="00531B7A"/>
    <w:rsid w:val="00531C37"/>
    <w:rsid w:val="0054409C"/>
    <w:rsid w:val="005635A5"/>
    <w:rsid w:val="00564822"/>
    <w:rsid w:val="00573A63"/>
    <w:rsid w:val="005779A5"/>
    <w:rsid w:val="005856B0"/>
    <w:rsid w:val="00586F77"/>
    <w:rsid w:val="00590A21"/>
    <w:rsid w:val="005A006A"/>
    <w:rsid w:val="005B150C"/>
    <w:rsid w:val="005B51D1"/>
    <w:rsid w:val="005C3553"/>
    <w:rsid w:val="005C68E2"/>
    <w:rsid w:val="005D7C49"/>
    <w:rsid w:val="005E1EB1"/>
    <w:rsid w:val="005E25EC"/>
    <w:rsid w:val="005E46DF"/>
    <w:rsid w:val="005E7BDC"/>
    <w:rsid w:val="00602EE1"/>
    <w:rsid w:val="00604E2E"/>
    <w:rsid w:val="00605398"/>
    <w:rsid w:val="006137BA"/>
    <w:rsid w:val="00615561"/>
    <w:rsid w:val="006167D8"/>
    <w:rsid w:val="00620BCE"/>
    <w:rsid w:val="00641AB6"/>
    <w:rsid w:val="00644D9D"/>
    <w:rsid w:val="00652309"/>
    <w:rsid w:val="00652B46"/>
    <w:rsid w:val="00663BDE"/>
    <w:rsid w:val="0066568D"/>
    <w:rsid w:val="006675B2"/>
    <w:rsid w:val="00667D4B"/>
    <w:rsid w:val="006709A6"/>
    <w:rsid w:val="006757A5"/>
    <w:rsid w:val="0068496C"/>
    <w:rsid w:val="00690F5F"/>
    <w:rsid w:val="006A234C"/>
    <w:rsid w:val="006A2565"/>
    <w:rsid w:val="006A6C31"/>
    <w:rsid w:val="006A7D47"/>
    <w:rsid w:val="006C1A01"/>
    <w:rsid w:val="006C3295"/>
    <w:rsid w:val="006D064D"/>
    <w:rsid w:val="006D089F"/>
    <w:rsid w:val="006E4BBC"/>
    <w:rsid w:val="006E7B47"/>
    <w:rsid w:val="006F6A45"/>
    <w:rsid w:val="00703A83"/>
    <w:rsid w:val="00703C76"/>
    <w:rsid w:val="007217C5"/>
    <w:rsid w:val="00742ECF"/>
    <w:rsid w:val="007435AB"/>
    <w:rsid w:val="00744B95"/>
    <w:rsid w:val="00745B8E"/>
    <w:rsid w:val="00747EDA"/>
    <w:rsid w:val="00752B99"/>
    <w:rsid w:val="00754080"/>
    <w:rsid w:val="00754D38"/>
    <w:rsid w:val="00754E67"/>
    <w:rsid w:val="00761831"/>
    <w:rsid w:val="00790EDE"/>
    <w:rsid w:val="007C6001"/>
    <w:rsid w:val="007E64B0"/>
    <w:rsid w:val="007E7C8D"/>
    <w:rsid w:val="007F2EEA"/>
    <w:rsid w:val="0080298E"/>
    <w:rsid w:val="00804137"/>
    <w:rsid w:val="00807BB9"/>
    <w:rsid w:val="008101FF"/>
    <w:rsid w:val="00813136"/>
    <w:rsid w:val="0081690B"/>
    <w:rsid w:val="00824086"/>
    <w:rsid w:val="00833058"/>
    <w:rsid w:val="008440DF"/>
    <w:rsid w:val="00850274"/>
    <w:rsid w:val="00861AC0"/>
    <w:rsid w:val="00873684"/>
    <w:rsid w:val="00876296"/>
    <w:rsid w:val="008774FE"/>
    <w:rsid w:val="008856F9"/>
    <w:rsid w:val="008A192E"/>
    <w:rsid w:val="008B3F9B"/>
    <w:rsid w:val="008C069B"/>
    <w:rsid w:val="008C1E71"/>
    <w:rsid w:val="008C669B"/>
    <w:rsid w:val="008D2C48"/>
    <w:rsid w:val="008D6895"/>
    <w:rsid w:val="008E08BA"/>
    <w:rsid w:val="008E3410"/>
    <w:rsid w:val="008F21DD"/>
    <w:rsid w:val="008F7206"/>
    <w:rsid w:val="00904702"/>
    <w:rsid w:val="00904EF5"/>
    <w:rsid w:val="009105C6"/>
    <w:rsid w:val="0091362E"/>
    <w:rsid w:val="009151F4"/>
    <w:rsid w:val="009310B6"/>
    <w:rsid w:val="0094701B"/>
    <w:rsid w:val="009472D9"/>
    <w:rsid w:val="009472F3"/>
    <w:rsid w:val="00960A67"/>
    <w:rsid w:val="009835FA"/>
    <w:rsid w:val="00983F2A"/>
    <w:rsid w:val="00983FE8"/>
    <w:rsid w:val="009945CC"/>
    <w:rsid w:val="009B3CE3"/>
    <w:rsid w:val="009C0DE6"/>
    <w:rsid w:val="009C59E7"/>
    <w:rsid w:val="009D189E"/>
    <w:rsid w:val="009D2ECD"/>
    <w:rsid w:val="009E1629"/>
    <w:rsid w:val="009E5388"/>
    <w:rsid w:val="009E7340"/>
    <w:rsid w:val="009F4100"/>
    <w:rsid w:val="00A009C6"/>
    <w:rsid w:val="00A00A2E"/>
    <w:rsid w:val="00A17621"/>
    <w:rsid w:val="00A21585"/>
    <w:rsid w:val="00A22CEC"/>
    <w:rsid w:val="00A25046"/>
    <w:rsid w:val="00A266E3"/>
    <w:rsid w:val="00A2754D"/>
    <w:rsid w:val="00A61E0A"/>
    <w:rsid w:val="00A70C80"/>
    <w:rsid w:val="00A73EDD"/>
    <w:rsid w:val="00A93417"/>
    <w:rsid w:val="00AA0734"/>
    <w:rsid w:val="00AB51AC"/>
    <w:rsid w:val="00AC1CC9"/>
    <w:rsid w:val="00AC41D3"/>
    <w:rsid w:val="00AC6539"/>
    <w:rsid w:val="00AD62D5"/>
    <w:rsid w:val="00AD7A66"/>
    <w:rsid w:val="00AE01EE"/>
    <w:rsid w:val="00AE07D8"/>
    <w:rsid w:val="00AE0CDC"/>
    <w:rsid w:val="00AE4F4F"/>
    <w:rsid w:val="00B05010"/>
    <w:rsid w:val="00B05595"/>
    <w:rsid w:val="00B177C1"/>
    <w:rsid w:val="00B4409C"/>
    <w:rsid w:val="00B449D8"/>
    <w:rsid w:val="00B61F23"/>
    <w:rsid w:val="00B70BD1"/>
    <w:rsid w:val="00B773C2"/>
    <w:rsid w:val="00B77B7A"/>
    <w:rsid w:val="00B86AEE"/>
    <w:rsid w:val="00B9040F"/>
    <w:rsid w:val="00B96C1E"/>
    <w:rsid w:val="00BA2D2B"/>
    <w:rsid w:val="00BA54A5"/>
    <w:rsid w:val="00BC49AA"/>
    <w:rsid w:val="00BD0488"/>
    <w:rsid w:val="00BD0B32"/>
    <w:rsid w:val="00BD72CF"/>
    <w:rsid w:val="00BE5167"/>
    <w:rsid w:val="00C06724"/>
    <w:rsid w:val="00C0744E"/>
    <w:rsid w:val="00C21409"/>
    <w:rsid w:val="00C37FB2"/>
    <w:rsid w:val="00C409EC"/>
    <w:rsid w:val="00C42DEA"/>
    <w:rsid w:val="00C46B39"/>
    <w:rsid w:val="00C46BFB"/>
    <w:rsid w:val="00C573D8"/>
    <w:rsid w:val="00CA364D"/>
    <w:rsid w:val="00CA7C13"/>
    <w:rsid w:val="00CC2479"/>
    <w:rsid w:val="00CC2A1D"/>
    <w:rsid w:val="00CD54BF"/>
    <w:rsid w:val="00CD5C62"/>
    <w:rsid w:val="00CE36DE"/>
    <w:rsid w:val="00D01A89"/>
    <w:rsid w:val="00D02150"/>
    <w:rsid w:val="00D114B2"/>
    <w:rsid w:val="00D11A83"/>
    <w:rsid w:val="00D120A6"/>
    <w:rsid w:val="00D13D3E"/>
    <w:rsid w:val="00D2715B"/>
    <w:rsid w:val="00D30D05"/>
    <w:rsid w:val="00D4002D"/>
    <w:rsid w:val="00D41217"/>
    <w:rsid w:val="00D5602E"/>
    <w:rsid w:val="00D56542"/>
    <w:rsid w:val="00D56568"/>
    <w:rsid w:val="00D57164"/>
    <w:rsid w:val="00D719EC"/>
    <w:rsid w:val="00D72073"/>
    <w:rsid w:val="00D73D41"/>
    <w:rsid w:val="00D73F71"/>
    <w:rsid w:val="00D811DC"/>
    <w:rsid w:val="00D85698"/>
    <w:rsid w:val="00D85F60"/>
    <w:rsid w:val="00D90C31"/>
    <w:rsid w:val="00D96B70"/>
    <w:rsid w:val="00DA0CEB"/>
    <w:rsid w:val="00DA16E2"/>
    <w:rsid w:val="00DA4E4E"/>
    <w:rsid w:val="00DC08D1"/>
    <w:rsid w:val="00DC6E4D"/>
    <w:rsid w:val="00DF06AC"/>
    <w:rsid w:val="00DF18E8"/>
    <w:rsid w:val="00E109A8"/>
    <w:rsid w:val="00E227D9"/>
    <w:rsid w:val="00E26B1D"/>
    <w:rsid w:val="00E3227A"/>
    <w:rsid w:val="00E32AD2"/>
    <w:rsid w:val="00E36466"/>
    <w:rsid w:val="00E37B7D"/>
    <w:rsid w:val="00E43E3D"/>
    <w:rsid w:val="00E57482"/>
    <w:rsid w:val="00E75CD9"/>
    <w:rsid w:val="00E80D24"/>
    <w:rsid w:val="00E9402A"/>
    <w:rsid w:val="00E95A59"/>
    <w:rsid w:val="00E975EC"/>
    <w:rsid w:val="00EA7526"/>
    <w:rsid w:val="00EB0E0F"/>
    <w:rsid w:val="00EB33F1"/>
    <w:rsid w:val="00EC428B"/>
    <w:rsid w:val="00EC49B0"/>
    <w:rsid w:val="00EC727F"/>
    <w:rsid w:val="00ED12FB"/>
    <w:rsid w:val="00EE769B"/>
    <w:rsid w:val="00F13E6E"/>
    <w:rsid w:val="00F447F0"/>
    <w:rsid w:val="00F45CFB"/>
    <w:rsid w:val="00F64E67"/>
    <w:rsid w:val="00F8704E"/>
    <w:rsid w:val="00F90BBA"/>
    <w:rsid w:val="00F942EB"/>
    <w:rsid w:val="00FA1957"/>
    <w:rsid w:val="00FB1A9A"/>
    <w:rsid w:val="00FE4626"/>
    <w:rsid w:val="00FF6514"/>
    <w:rsid w:val="01236342"/>
    <w:rsid w:val="141604F0"/>
    <w:rsid w:val="215327C8"/>
    <w:rsid w:val="25519444"/>
    <w:rsid w:val="33F30B2A"/>
    <w:rsid w:val="357F8151"/>
    <w:rsid w:val="3FA66315"/>
    <w:rsid w:val="5234F104"/>
    <w:rsid w:val="7258AEA0"/>
    <w:rsid w:val="73A3B586"/>
    <w:rsid w:val="7CF10EAF"/>
    <w:rsid w:val="7FD6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E766AEB6-4A32-5B4C-A457-170EDD89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1816C7"/>
    <w:pPr>
      <w:spacing w:after="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185052"/>
    <w:pPr>
      <w:keepNext/>
      <w:spacing w:line="340" w:lineRule="atLeast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F2E57"/>
    <w:pPr>
      <w:keepNext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0E4E72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D2715B"/>
    <w:rPr>
      <w:bCs/>
      <w:caps/>
      <w:spacing w:val="1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Bastian/Downloads/Standardbrief-Muster.dotx" TargetMode="External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e80316-1a69-477e-b5ab-2aa9903b7e1b">
      <Terms xmlns="http://schemas.microsoft.com/office/infopath/2007/PartnerControls"/>
    </lcf76f155ced4ddcb4097134ff3c332f>
    <TaxCatchAll xmlns="b8606c04-1467-45c1-8b18-c50593822b97" xsi:nil="true"/>
    <SharedWithUsers xmlns="b8606c04-1467-45c1-8b18-c50593822b97">
      <UserInfo>
        <DisplayName>Zurbuchen, Barbara</DisplayName>
        <AccountId>12</AccountId>
        <AccountType/>
      </UserInfo>
      <UserInfo>
        <DisplayName>Pauciello, Luca</DisplayName>
        <AccountId>38</AccountId>
        <AccountType/>
      </UserInfo>
      <UserInfo>
        <DisplayName>Steiner, Sibylle</DisplayName>
        <AccountId>39</AccountId>
        <AccountType/>
      </UserInfo>
      <UserInfo>
        <DisplayName>Rytz, Corinne</DisplayName>
        <AccountId>20</AccountId>
        <AccountType/>
      </UserInfo>
      <UserInfo>
        <DisplayName>Lanz, Cornelia</DisplayName>
        <AccountId>17</AccountId>
        <AccountType/>
      </UserInfo>
    </SharedWithUsers>
    <NotebookType xmlns="89e80316-1a69-477e-b5ab-2aa9903b7e1b" xsi:nil="true"/>
    <Students xmlns="89e80316-1a69-477e-b5ab-2aa9903b7e1b">
      <UserInfo>
        <DisplayName/>
        <AccountId xsi:nil="true"/>
        <AccountType/>
      </UserInfo>
    </Students>
    <DefaultSectionNames xmlns="89e80316-1a69-477e-b5ab-2aa9903b7e1b" xsi:nil="true"/>
    <LMS_Mappings xmlns="89e80316-1a69-477e-b5ab-2aa9903b7e1b" xsi:nil="true"/>
    <Teachers xmlns="89e80316-1a69-477e-b5ab-2aa9903b7e1b">
      <UserInfo>
        <DisplayName/>
        <AccountId xsi:nil="true"/>
        <AccountType/>
      </UserInfo>
    </Teachers>
    <Student_Groups xmlns="89e80316-1a69-477e-b5ab-2aa9903b7e1b">
      <UserInfo>
        <DisplayName/>
        <AccountId xsi:nil="true"/>
        <AccountType/>
      </UserInfo>
    </Student_Groups>
    <Distribution_Groups xmlns="89e80316-1a69-477e-b5ab-2aa9903b7e1b" xsi:nil="true"/>
    <Self_Registration_Enabled xmlns="89e80316-1a69-477e-b5ab-2aa9903b7e1b" xsi:nil="true"/>
    <Teams_Channel_Section_Location xmlns="89e80316-1a69-477e-b5ab-2aa9903b7e1b" xsi:nil="true"/>
    <TeamsChannelId xmlns="89e80316-1a69-477e-b5ab-2aa9903b7e1b" xsi:nil="true"/>
    <IsNotebookLocked xmlns="89e80316-1a69-477e-b5ab-2aa9903b7e1b" xsi:nil="true"/>
    <Math_Settings xmlns="89e80316-1a69-477e-b5ab-2aa9903b7e1b" xsi:nil="true"/>
    <Templates xmlns="89e80316-1a69-477e-b5ab-2aa9903b7e1b" xsi:nil="true"/>
    <Invited_Students xmlns="89e80316-1a69-477e-b5ab-2aa9903b7e1b" xsi:nil="true"/>
    <FolderType xmlns="89e80316-1a69-477e-b5ab-2aa9903b7e1b" xsi:nil="true"/>
    <Has_Teacher_Only_SectionGroup xmlns="89e80316-1a69-477e-b5ab-2aa9903b7e1b" xsi:nil="true"/>
    <AppVersion xmlns="89e80316-1a69-477e-b5ab-2aa9903b7e1b" xsi:nil="true"/>
    <CultureName xmlns="89e80316-1a69-477e-b5ab-2aa9903b7e1b" xsi:nil="true"/>
    <Owner xmlns="89e80316-1a69-477e-b5ab-2aa9903b7e1b">
      <UserInfo>
        <DisplayName/>
        <AccountId xsi:nil="true"/>
        <AccountType/>
      </UserInfo>
    </Owner>
    <Is_Collaboration_Space_Locked xmlns="89e80316-1a69-477e-b5ab-2aa9903b7e1b" xsi:nil="true"/>
    <Invited_Teachers xmlns="89e80316-1a69-477e-b5ab-2aa9903b7e1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25713ADBC198A469965C2BEC603B6E2" ma:contentTypeVersion="37" ma:contentTypeDescription="Ein neues Dokument erstellen." ma:contentTypeScope="" ma:versionID="fb1ffd497d333b1e0ce90f795612769e">
  <xsd:schema xmlns:xsd="http://www.w3.org/2001/XMLSchema" xmlns:xs="http://www.w3.org/2001/XMLSchema" xmlns:p="http://schemas.microsoft.com/office/2006/metadata/properties" xmlns:ns2="b8606c04-1467-45c1-8b18-c50593822b97" xmlns:ns3="89e80316-1a69-477e-b5ab-2aa9903b7e1b" targetNamespace="http://schemas.microsoft.com/office/2006/metadata/properties" ma:root="true" ma:fieldsID="6b74aeb467744ece76ec31cef2435c99" ns2:_="" ns3:_="">
    <xsd:import namespace="b8606c04-1467-45c1-8b18-c50593822b97"/>
    <xsd:import namespace="89e80316-1a69-477e-b5ab-2aa9903b7e1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06c04-1467-45c1-8b18-c50593822b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f795339-bc02-493e-985e-b7c89e86b4f5}" ma:internalName="TaxCatchAll" ma:showField="CatchAllData" ma:web="b8606c04-1467-45c1-8b18-c50593822b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80316-1a69-477e-b5ab-2aa9903b7e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NotebookType" ma:index="24" nillable="true" ma:displayName="Notebook Type" ma:internalName="NotebookType">
      <xsd:simpleType>
        <xsd:restriction base="dms:Text"/>
      </xsd:simpleType>
    </xsd:element>
    <xsd:element name="FolderType" ma:index="25" nillable="true" ma:displayName="Folder Type" ma:internalName="FolderType">
      <xsd:simpleType>
        <xsd:restriction base="dms:Text"/>
      </xsd:simpleType>
    </xsd:element>
    <xsd:element name="CultureName" ma:index="26" nillable="true" ma:displayName="Culture Name" ma:internalName="CultureName">
      <xsd:simpleType>
        <xsd:restriction base="dms:Text"/>
      </xsd:simpleType>
    </xsd:element>
    <xsd:element name="AppVersion" ma:index="27" nillable="true" ma:displayName="App Version" ma:internalName="AppVersion">
      <xsd:simpleType>
        <xsd:restriction base="dms:Text"/>
      </xsd:simpleType>
    </xsd:element>
    <xsd:element name="TeamsChannelId" ma:index="28" nillable="true" ma:displayName="Teams Channel Id" ma:internalName="TeamsChannelId">
      <xsd:simpleType>
        <xsd:restriction base="dms:Text"/>
      </xsd:simpleType>
    </xsd:element>
    <xsd:element name="Owner" ma:index="2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30" nillable="true" ma:displayName="Math Settings" ma:internalName="Math_Settings">
      <xsd:simpleType>
        <xsd:restriction base="dms:Text"/>
      </xsd:simpleType>
    </xsd:element>
    <xsd:element name="DefaultSectionNames" ma:index="3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3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4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4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42" nillable="true" ma:displayName="Is Collaboration Space Locked" ma:internalName="Is_Collaboration_Space_Locked">
      <xsd:simpleType>
        <xsd:restriction base="dms:Boolean"/>
      </xsd:simpleType>
    </xsd:element>
    <xsd:element name="IsNotebookLocked" ma:index="43" nillable="true" ma:displayName="Is Notebook Locked" ma:internalName="IsNotebookLocked">
      <xsd:simpleType>
        <xsd:restriction base="dms:Boolean"/>
      </xsd:simpleType>
    </xsd:element>
    <xsd:element name="Teams_Channel_Section_Location" ma:index="44" nillable="true" ma:displayName="Teams Channel Section Location" ma:internalName="Teams_Channel_Section_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BEB0EB-36B2-49F6-BF23-6F211703A399}">
  <ds:schemaRefs>
    <ds:schemaRef ds:uri="http://schemas.microsoft.com/office/2006/metadata/properties"/>
    <ds:schemaRef ds:uri="http://schemas.microsoft.com/office/infopath/2007/PartnerControls"/>
    <ds:schemaRef ds:uri="89e80316-1a69-477e-b5ab-2aa9903b7e1b"/>
    <ds:schemaRef ds:uri="b8606c04-1467-45c1-8b18-c50593822b97"/>
  </ds:schemaRefs>
</ds:datastoreItem>
</file>

<file path=customXml/itemProps2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21592B-7D79-4765-B6B3-E8FB60FF9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606c04-1467-45c1-8b18-c50593822b97"/>
    <ds:schemaRef ds:uri="89e80316-1a69-477e-b5ab-2aa9903b7e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Standardbrief-Muster.dotx</Template>
  <TotalTime>0</TotalTime>
  <Pages>3</Pages>
  <Words>460</Words>
  <Characters>3441</Characters>
  <Application>Microsoft Office Word</Application>
  <DocSecurity>0</DocSecurity>
  <Lines>28</Lines>
  <Paragraphs>7</Paragraphs>
  <ScaleCrop>false</ScaleCrop>
  <Company>Stadtverwaltung Bern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keywords/>
  <cp:lastModifiedBy>Stalder Bastian</cp:lastModifiedBy>
  <cp:revision>116</cp:revision>
  <cp:lastPrinted>2024-01-15T05:47:00Z</cp:lastPrinted>
  <dcterms:created xsi:type="dcterms:W3CDTF">2023-01-29T02:00:00Z</dcterms:created>
  <dcterms:modified xsi:type="dcterms:W3CDTF">2024-02-22T17:16:00Z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0x010100C25713ADBC198A469965C2BEC603B6E2</vt:lpwstr>
  </property>
  <property fmtid="{D5CDD505-2E9C-101B-9397-08002B2CF9AE}" pid="3" name="MediaServiceImageTags">
    <vt:lpwstr/>
  </property>
</Properties>
</file>