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2A8A6" w14:textId="77777777" w:rsidR="00C955C3" w:rsidRDefault="00C955C3" w:rsidP="00C955C3">
      <w:pPr>
        <w:pStyle w:val="berschrift1"/>
      </w:pPr>
      <w:r w:rsidRPr="00C955C3">
        <w:t>Schuleintritt am Standort Bümpliz/Höhe</w:t>
      </w:r>
    </w:p>
    <w:p w14:paraId="086D119B" w14:textId="77777777" w:rsidR="00C955C3" w:rsidRPr="00C955C3" w:rsidRDefault="00C955C3" w:rsidP="00C955C3"/>
    <w:tbl>
      <w:tblPr>
        <w:tblStyle w:val="Tabellenraster"/>
        <w:tblW w:w="0" w:type="auto"/>
        <w:tblCellMar>
          <w:top w:w="57" w:type="dxa"/>
          <w:left w:w="79" w:type="dxa"/>
          <w:bottom w:w="79" w:type="dxa"/>
          <w:right w:w="79" w:type="dxa"/>
        </w:tblCellMar>
        <w:tblLook w:val="04A0" w:firstRow="1" w:lastRow="0" w:firstColumn="1" w:lastColumn="0" w:noHBand="0" w:noVBand="1"/>
      </w:tblPr>
      <w:tblGrid>
        <w:gridCol w:w="3248"/>
        <w:gridCol w:w="1482"/>
        <w:gridCol w:w="1140"/>
        <w:gridCol w:w="2623"/>
      </w:tblGrid>
      <w:tr w:rsidR="00C955C3" w14:paraId="3E1427D7" w14:textId="77777777" w:rsidTr="00C955C3">
        <w:tc>
          <w:tcPr>
            <w:tcW w:w="3493" w:type="dxa"/>
            <w:tcBorders>
              <w:bottom w:val="nil"/>
            </w:tcBorders>
          </w:tcPr>
          <w:p w14:paraId="4BAC944A" w14:textId="5B490FFE" w:rsidR="00C955C3" w:rsidRDefault="00C955C3" w:rsidP="00C955C3">
            <w:r>
              <w:t>Nachn</w:t>
            </w:r>
            <w:r>
              <w:t>a</w:t>
            </w:r>
            <w:r>
              <w:t>me des Kindes</w:t>
            </w:r>
          </w:p>
        </w:tc>
        <w:bookmarkStart w:id="0" w:name="name_kind"/>
        <w:tc>
          <w:tcPr>
            <w:tcW w:w="5561" w:type="dxa"/>
            <w:gridSpan w:val="3"/>
            <w:tcBorders>
              <w:bottom w:val="nil"/>
            </w:tcBorders>
          </w:tcPr>
          <w:p w14:paraId="36C1A643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name"/>
                  <w:enabled/>
                  <w:calcOnExit w:val="0"/>
                  <w:textInput/>
                </w:ffData>
              </w:fldChar>
            </w:r>
            <w:bookmarkStart w:id="1" w:name="name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0"/>
            <w:bookmarkEnd w:id="1"/>
          </w:p>
        </w:tc>
      </w:tr>
      <w:tr w:rsidR="00C955C3" w14:paraId="108CEA85" w14:textId="77777777" w:rsidTr="00C955C3">
        <w:tc>
          <w:tcPr>
            <w:tcW w:w="3493" w:type="dxa"/>
            <w:tcBorders>
              <w:top w:val="nil"/>
            </w:tcBorders>
          </w:tcPr>
          <w:p w14:paraId="2649323B" w14:textId="77777777" w:rsidR="00C955C3" w:rsidRDefault="00C955C3" w:rsidP="00C955C3">
            <w:r>
              <w:t>Vorname des Kindes</w:t>
            </w:r>
          </w:p>
        </w:tc>
        <w:tc>
          <w:tcPr>
            <w:tcW w:w="5561" w:type="dxa"/>
            <w:gridSpan w:val="3"/>
            <w:tcBorders>
              <w:top w:val="nil"/>
            </w:tcBorders>
          </w:tcPr>
          <w:p w14:paraId="6118D414" w14:textId="77777777" w:rsidR="00C955C3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vorname"/>
                  <w:enabled/>
                  <w:calcOnExit w:val="0"/>
                  <w:textInput/>
                </w:ffData>
              </w:fldChar>
            </w:r>
            <w:bookmarkStart w:id="2" w:name="vorname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"/>
          </w:p>
        </w:tc>
      </w:tr>
      <w:tr w:rsidR="00C955C3" w14:paraId="0547B96D" w14:textId="77777777" w:rsidTr="00C955C3">
        <w:tc>
          <w:tcPr>
            <w:tcW w:w="3493" w:type="dxa"/>
          </w:tcPr>
          <w:p w14:paraId="090DAF56" w14:textId="77777777" w:rsidR="00C955C3" w:rsidRDefault="00C955C3" w:rsidP="00C955C3">
            <w:r>
              <w:t>Geburtsdatum</w:t>
            </w:r>
          </w:p>
        </w:tc>
        <w:tc>
          <w:tcPr>
            <w:tcW w:w="5561" w:type="dxa"/>
            <w:gridSpan w:val="3"/>
            <w:tcBorders>
              <w:bottom w:val="single" w:sz="4" w:space="0" w:color="auto"/>
            </w:tcBorders>
          </w:tcPr>
          <w:p w14:paraId="6D0C2080" w14:textId="77777777" w:rsidR="00C955C3" w:rsidRPr="00B54AED" w:rsidRDefault="00C955C3" w:rsidP="00C955C3">
            <w:pPr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geburtsdatum"/>
                  <w:enabled/>
                  <w:calcOnExit w:val="0"/>
                  <w:textInput/>
                </w:ffData>
              </w:fldChar>
            </w:r>
            <w:bookmarkStart w:id="3" w:name="geburtsdatum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3"/>
          </w:p>
        </w:tc>
      </w:tr>
      <w:tr w:rsidR="00C955C3" w14:paraId="0D7BDF10" w14:textId="77777777" w:rsidTr="00C955C3">
        <w:tc>
          <w:tcPr>
            <w:tcW w:w="3493" w:type="dxa"/>
            <w:tcBorders>
              <w:bottom w:val="single" w:sz="4" w:space="0" w:color="auto"/>
            </w:tcBorders>
          </w:tcPr>
          <w:p w14:paraId="2BA145DE" w14:textId="77777777" w:rsidR="00C955C3" w:rsidRDefault="00C955C3" w:rsidP="00C955C3">
            <w:r>
              <w:t>Staatsangehörigkeit oder</w:t>
            </w:r>
          </w:p>
          <w:p w14:paraId="6502231F" w14:textId="77777777" w:rsidR="00C955C3" w:rsidRDefault="00C955C3" w:rsidP="00C955C3">
            <w:r>
              <w:t>Heimatort (Schweiz)</w:t>
            </w:r>
          </w:p>
        </w:tc>
        <w:tc>
          <w:tcPr>
            <w:tcW w:w="5561" w:type="dxa"/>
            <w:gridSpan w:val="3"/>
            <w:tcBorders>
              <w:bottom w:val="single" w:sz="4" w:space="0" w:color="auto"/>
            </w:tcBorders>
          </w:tcPr>
          <w:p w14:paraId="1E0A556C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heimatort"/>
                  <w:enabled/>
                  <w:calcOnExit w:val="0"/>
                  <w:textInput/>
                </w:ffData>
              </w:fldChar>
            </w:r>
            <w:bookmarkStart w:id="4" w:name="heimator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4"/>
          </w:p>
        </w:tc>
      </w:tr>
      <w:tr w:rsidR="00C955C3" w14:paraId="554E982A" w14:textId="77777777" w:rsidTr="00C955C3">
        <w:tc>
          <w:tcPr>
            <w:tcW w:w="3493" w:type="dxa"/>
          </w:tcPr>
          <w:p w14:paraId="64291F95" w14:textId="77777777" w:rsidR="00C955C3" w:rsidRDefault="00C955C3" w:rsidP="00C955C3">
            <w:r>
              <w:t>Muttersprache</w:t>
            </w:r>
          </w:p>
        </w:tc>
        <w:tc>
          <w:tcPr>
            <w:tcW w:w="5561" w:type="dxa"/>
            <w:gridSpan w:val="3"/>
            <w:tcBorders>
              <w:bottom w:val="single" w:sz="4" w:space="0" w:color="auto"/>
            </w:tcBorders>
          </w:tcPr>
          <w:p w14:paraId="18AD8EDE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muttersprache"/>
                  <w:enabled/>
                  <w:calcOnExit w:val="0"/>
                  <w:textInput/>
                </w:ffData>
              </w:fldChar>
            </w:r>
            <w:bookmarkStart w:id="5" w:name="muttersprache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5"/>
          </w:p>
        </w:tc>
      </w:tr>
      <w:tr w:rsidR="00C955C3" w14:paraId="3E10FD65" w14:textId="77777777" w:rsidTr="00C955C3">
        <w:tc>
          <w:tcPr>
            <w:tcW w:w="3493" w:type="dxa"/>
          </w:tcPr>
          <w:p w14:paraId="433061F8" w14:textId="77777777" w:rsidR="00C955C3" w:rsidRDefault="00C955C3" w:rsidP="00C955C3">
            <w:r>
              <w:t>Grund des Schulwechsels</w:t>
            </w:r>
          </w:p>
        </w:tc>
        <w:tc>
          <w:tcPr>
            <w:tcW w:w="5561" w:type="dxa"/>
            <w:gridSpan w:val="3"/>
            <w:tcBorders>
              <w:bottom w:val="single" w:sz="4" w:space="0" w:color="auto"/>
            </w:tcBorders>
          </w:tcPr>
          <w:p w14:paraId="322B3159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grund"/>
                  <w:enabled/>
                  <w:calcOnExit w:val="0"/>
                  <w:textInput/>
                </w:ffData>
              </w:fldChar>
            </w:r>
            <w:bookmarkStart w:id="6" w:name="grund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6"/>
          </w:p>
        </w:tc>
      </w:tr>
      <w:tr w:rsidR="00C955C3" w14:paraId="26BC0E18" w14:textId="77777777" w:rsidTr="00B84195">
        <w:tc>
          <w:tcPr>
            <w:tcW w:w="9054" w:type="dxa"/>
            <w:gridSpan w:val="4"/>
            <w:tcBorders>
              <w:bottom w:val="nil"/>
            </w:tcBorders>
            <w:shd w:val="clear" w:color="auto" w:fill="98B9E9" w:themeFill="background2" w:themeFillTint="66"/>
          </w:tcPr>
          <w:p w14:paraId="2CD5F245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t>Neue Wohnadresse:</w:t>
            </w:r>
          </w:p>
        </w:tc>
      </w:tr>
      <w:tr w:rsidR="00C955C3" w14:paraId="661D6F75" w14:textId="77777777" w:rsidTr="00B84195">
        <w:tc>
          <w:tcPr>
            <w:tcW w:w="3493" w:type="dxa"/>
            <w:tcBorders>
              <w:bottom w:val="nil"/>
            </w:tcBorders>
            <w:shd w:val="clear" w:color="auto" w:fill="CBDCF4" w:themeFill="background2" w:themeFillTint="33"/>
          </w:tcPr>
          <w:p w14:paraId="17757E12" w14:textId="77777777" w:rsidR="00C955C3" w:rsidRDefault="00C955C3" w:rsidP="00C955C3">
            <w:proofErr w:type="spellStart"/>
            <w:r>
              <w:t>Strasse</w:t>
            </w:r>
            <w:proofErr w:type="spellEnd"/>
            <w:r>
              <w:t xml:space="preserve"> und Hausnummer</w:t>
            </w:r>
          </w:p>
        </w:tc>
        <w:tc>
          <w:tcPr>
            <w:tcW w:w="5561" w:type="dxa"/>
            <w:gridSpan w:val="3"/>
            <w:tcBorders>
              <w:bottom w:val="nil"/>
            </w:tcBorders>
            <w:shd w:val="clear" w:color="auto" w:fill="CBDCF4" w:themeFill="background2" w:themeFillTint="33"/>
          </w:tcPr>
          <w:p w14:paraId="117239BB" w14:textId="77777777" w:rsidR="00C955C3" w:rsidRPr="00B54AED" w:rsidRDefault="00C955C3" w:rsidP="00C955C3">
            <w:pPr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adresse"/>
                  <w:enabled/>
                  <w:calcOnExit w:val="0"/>
                  <w:textInput/>
                </w:ffData>
              </w:fldChar>
            </w:r>
            <w:bookmarkStart w:id="7" w:name="adresse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7"/>
          </w:p>
        </w:tc>
      </w:tr>
      <w:tr w:rsidR="00C955C3" w14:paraId="0C337897" w14:textId="77777777" w:rsidTr="00B84195">
        <w:tc>
          <w:tcPr>
            <w:tcW w:w="3493" w:type="dxa"/>
            <w:tcBorders>
              <w:top w:val="nil"/>
            </w:tcBorders>
            <w:shd w:val="clear" w:color="auto" w:fill="CBDCF4" w:themeFill="background2" w:themeFillTint="33"/>
          </w:tcPr>
          <w:p w14:paraId="1249C202" w14:textId="77777777" w:rsidR="00C955C3" w:rsidRDefault="00C955C3" w:rsidP="00C955C3">
            <w:r>
              <w:t>PLZ und Ort</w:t>
            </w:r>
          </w:p>
        </w:tc>
        <w:tc>
          <w:tcPr>
            <w:tcW w:w="1528" w:type="dxa"/>
            <w:tcBorders>
              <w:top w:val="nil"/>
              <w:right w:val="nil"/>
            </w:tcBorders>
            <w:shd w:val="clear" w:color="auto" w:fill="CBDCF4" w:themeFill="background2" w:themeFillTint="33"/>
          </w:tcPr>
          <w:p w14:paraId="32A48CC9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plz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8" w:name="plz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8"/>
          </w:p>
        </w:tc>
        <w:tc>
          <w:tcPr>
            <w:tcW w:w="4033" w:type="dxa"/>
            <w:gridSpan w:val="2"/>
            <w:tcBorders>
              <w:top w:val="nil"/>
              <w:left w:val="nil"/>
            </w:tcBorders>
            <w:shd w:val="clear" w:color="auto" w:fill="CBDCF4" w:themeFill="background2" w:themeFillTint="33"/>
          </w:tcPr>
          <w:p w14:paraId="6DB9CE7D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ort"/>
                  <w:enabled/>
                  <w:calcOnExit w:val="0"/>
                  <w:textInput/>
                </w:ffData>
              </w:fldChar>
            </w:r>
            <w:bookmarkStart w:id="9" w:name="or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9"/>
          </w:p>
        </w:tc>
      </w:tr>
      <w:tr w:rsidR="00C955C3" w14:paraId="5E0E81D5" w14:textId="77777777" w:rsidTr="00B84195">
        <w:tc>
          <w:tcPr>
            <w:tcW w:w="3493" w:type="dxa"/>
            <w:tcBorders>
              <w:bottom w:val="nil"/>
            </w:tcBorders>
            <w:shd w:val="clear" w:color="auto" w:fill="CBDCF4" w:themeFill="background2" w:themeFillTint="33"/>
          </w:tcPr>
          <w:p w14:paraId="2DA5F0FA" w14:textId="77777777" w:rsidR="00C955C3" w:rsidRDefault="00C955C3" w:rsidP="00C955C3">
            <w:r>
              <w:t>Wohnadresse gültig ab…</w:t>
            </w:r>
          </w:p>
        </w:tc>
        <w:tc>
          <w:tcPr>
            <w:tcW w:w="5561" w:type="dxa"/>
            <w:gridSpan w:val="3"/>
            <w:tcBorders>
              <w:bottom w:val="nil"/>
            </w:tcBorders>
            <w:shd w:val="clear" w:color="auto" w:fill="CBDCF4" w:themeFill="background2" w:themeFillTint="33"/>
          </w:tcPr>
          <w:p w14:paraId="521A8288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adresse_gueltig"/>
                  <w:enabled/>
                  <w:calcOnExit w:val="0"/>
                  <w:textInput/>
                </w:ffData>
              </w:fldChar>
            </w:r>
            <w:bookmarkStart w:id="10" w:name="adresse_gueltig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0"/>
          </w:p>
        </w:tc>
      </w:tr>
      <w:tr w:rsidR="00C955C3" w14:paraId="6EF49BF8" w14:textId="77777777" w:rsidTr="00B84195">
        <w:tc>
          <w:tcPr>
            <w:tcW w:w="9054" w:type="dxa"/>
            <w:gridSpan w:val="4"/>
            <w:tcBorders>
              <w:bottom w:val="nil"/>
            </w:tcBorders>
            <w:shd w:val="clear" w:color="auto" w:fill="FF99A5" w:themeFill="accent2" w:themeFillTint="66"/>
          </w:tcPr>
          <w:p w14:paraId="6D97ADD4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t>Alte Wohnadresse:</w:t>
            </w:r>
          </w:p>
        </w:tc>
      </w:tr>
      <w:tr w:rsidR="00C955C3" w14:paraId="300FF660" w14:textId="77777777" w:rsidTr="00B84195">
        <w:tc>
          <w:tcPr>
            <w:tcW w:w="3493" w:type="dxa"/>
            <w:tcBorders>
              <w:bottom w:val="nil"/>
            </w:tcBorders>
            <w:shd w:val="clear" w:color="auto" w:fill="FFCCD2" w:themeFill="accent2" w:themeFillTint="33"/>
          </w:tcPr>
          <w:p w14:paraId="39105FF9" w14:textId="77777777" w:rsidR="00C955C3" w:rsidRDefault="00C955C3" w:rsidP="00C955C3">
            <w:proofErr w:type="spellStart"/>
            <w:r>
              <w:t>Strasse</w:t>
            </w:r>
            <w:proofErr w:type="spellEnd"/>
            <w:r>
              <w:t xml:space="preserve"> und Hausnummer</w:t>
            </w:r>
          </w:p>
        </w:tc>
        <w:tc>
          <w:tcPr>
            <w:tcW w:w="5561" w:type="dxa"/>
            <w:gridSpan w:val="3"/>
            <w:tcBorders>
              <w:bottom w:val="nil"/>
            </w:tcBorders>
            <w:shd w:val="clear" w:color="auto" w:fill="FFCCD2" w:themeFill="accent2" w:themeFillTint="33"/>
          </w:tcPr>
          <w:p w14:paraId="443E9611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adresse_alt"/>
                  <w:enabled/>
                  <w:calcOnExit w:val="0"/>
                  <w:textInput/>
                </w:ffData>
              </w:fldChar>
            </w:r>
            <w:bookmarkStart w:id="11" w:name="adresse_al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1"/>
          </w:p>
        </w:tc>
      </w:tr>
      <w:tr w:rsidR="00C955C3" w14:paraId="7C7EEF1B" w14:textId="77777777" w:rsidTr="00B84195">
        <w:tc>
          <w:tcPr>
            <w:tcW w:w="3493" w:type="dxa"/>
            <w:tcBorders>
              <w:top w:val="nil"/>
            </w:tcBorders>
            <w:shd w:val="clear" w:color="auto" w:fill="FFCCD2" w:themeFill="accent2" w:themeFillTint="33"/>
          </w:tcPr>
          <w:p w14:paraId="6F6B7F70" w14:textId="77777777" w:rsidR="00C955C3" w:rsidRDefault="00C955C3" w:rsidP="00C955C3">
            <w:r>
              <w:t>PLZ und Ort</w:t>
            </w:r>
          </w:p>
        </w:tc>
        <w:tc>
          <w:tcPr>
            <w:tcW w:w="1528" w:type="dxa"/>
            <w:tcBorders>
              <w:top w:val="nil"/>
              <w:bottom w:val="single" w:sz="4" w:space="0" w:color="auto"/>
              <w:right w:val="nil"/>
            </w:tcBorders>
            <w:shd w:val="clear" w:color="auto" w:fill="FFCCD2" w:themeFill="accent2" w:themeFillTint="33"/>
          </w:tcPr>
          <w:p w14:paraId="0A04DF3B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plz_alt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2" w:name="plz_al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2"/>
          </w:p>
        </w:tc>
        <w:tc>
          <w:tcPr>
            <w:tcW w:w="4033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FFCCD2" w:themeFill="accent2" w:themeFillTint="33"/>
          </w:tcPr>
          <w:p w14:paraId="77F49181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ort_alt"/>
                  <w:enabled/>
                  <w:calcOnExit w:val="0"/>
                  <w:textInput/>
                </w:ffData>
              </w:fldChar>
            </w:r>
            <w:bookmarkStart w:id="13" w:name="ort_al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3"/>
          </w:p>
        </w:tc>
      </w:tr>
      <w:tr w:rsidR="00C955C3" w14:paraId="20813A5B" w14:textId="77777777" w:rsidTr="00C955C3">
        <w:tc>
          <w:tcPr>
            <w:tcW w:w="3493" w:type="dxa"/>
            <w:vMerge w:val="restart"/>
          </w:tcPr>
          <w:p w14:paraId="2CA7D8B8" w14:textId="77777777" w:rsidR="00C955C3" w:rsidRDefault="00C955C3" w:rsidP="00C955C3">
            <w:r>
              <w:t xml:space="preserve">Nachnamen und Vornamen der </w:t>
            </w:r>
          </w:p>
          <w:p w14:paraId="3E31D2B3" w14:textId="77777777" w:rsidR="00C955C3" w:rsidRDefault="00C955C3" w:rsidP="00C955C3">
            <w:r>
              <w:t>Erziehungsberechtigten</w:t>
            </w:r>
          </w:p>
        </w:tc>
        <w:tc>
          <w:tcPr>
            <w:tcW w:w="2780" w:type="dxa"/>
            <w:gridSpan w:val="2"/>
            <w:tcBorders>
              <w:bottom w:val="nil"/>
              <w:right w:val="single" w:sz="4" w:space="0" w:color="auto"/>
            </w:tcBorders>
          </w:tcPr>
          <w:p w14:paraId="186CFE49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name_erzb1"/>
                  <w:enabled/>
                  <w:calcOnExit w:val="0"/>
                  <w:textInput>
                    <w:default w:val="Nachname 1"/>
                  </w:textInput>
                </w:ffData>
              </w:fldChar>
            </w:r>
            <w:bookmarkStart w:id="14" w:name="name_erzb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Nachname 1</w:t>
            </w:r>
            <w:r>
              <w:rPr>
                <w:b/>
                <w:bCs/>
              </w:rPr>
              <w:fldChar w:fldCharType="end"/>
            </w:r>
            <w:bookmarkEnd w:id="14"/>
          </w:p>
        </w:tc>
        <w:tc>
          <w:tcPr>
            <w:tcW w:w="2781" w:type="dxa"/>
            <w:tcBorders>
              <w:left w:val="single" w:sz="4" w:space="0" w:color="auto"/>
              <w:bottom w:val="nil"/>
            </w:tcBorders>
          </w:tcPr>
          <w:p w14:paraId="28640785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name_erzb2"/>
                  <w:enabled/>
                  <w:calcOnExit w:val="0"/>
                  <w:textInput>
                    <w:default w:val="Nachname 2"/>
                  </w:textInput>
                </w:ffData>
              </w:fldChar>
            </w:r>
            <w:bookmarkStart w:id="15" w:name="name_erzb2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Nachname 2</w:t>
            </w:r>
            <w:r>
              <w:rPr>
                <w:b/>
                <w:bCs/>
              </w:rPr>
              <w:fldChar w:fldCharType="end"/>
            </w:r>
            <w:bookmarkEnd w:id="15"/>
          </w:p>
        </w:tc>
      </w:tr>
      <w:tr w:rsidR="00C955C3" w14:paraId="5967D337" w14:textId="77777777" w:rsidTr="00C955C3">
        <w:tc>
          <w:tcPr>
            <w:tcW w:w="3493" w:type="dxa"/>
            <w:vMerge/>
          </w:tcPr>
          <w:p w14:paraId="18A88203" w14:textId="77777777" w:rsidR="00C955C3" w:rsidRDefault="00C955C3" w:rsidP="00C955C3"/>
        </w:tc>
        <w:tc>
          <w:tcPr>
            <w:tcW w:w="278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3907579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vorname_erzb1"/>
                  <w:enabled/>
                  <w:calcOnExit w:val="0"/>
                  <w:textInput>
                    <w:default w:val="Vorname 1"/>
                  </w:textInput>
                </w:ffData>
              </w:fldChar>
            </w:r>
            <w:bookmarkStart w:id="16" w:name="vorname_erzb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Vorname 1</w:t>
            </w:r>
            <w:r>
              <w:rPr>
                <w:b/>
                <w:bCs/>
              </w:rPr>
              <w:fldChar w:fldCharType="end"/>
            </w:r>
            <w:bookmarkEnd w:id="16"/>
          </w:p>
        </w:tc>
        <w:tc>
          <w:tcPr>
            <w:tcW w:w="278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7F76844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vorname_erzb2"/>
                  <w:enabled/>
                  <w:calcOnExit w:val="0"/>
                  <w:textInput>
                    <w:default w:val="Vorname 2"/>
                  </w:textInput>
                </w:ffData>
              </w:fldChar>
            </w:r>
            <w:bookmarkStart w:id="17" w:name="vorname_erzb2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Vorname 2</w:t>
            </w:r>
            <w:r>
              <w:rPr>
                <w:b/>
                <w:bCs/>
              </w:rPr>
              <w:fldChar w:fldCharType="end"/>
            </w:r>
            <w:bookmarkEnd w:id="17"/>
          </w:p>
        </w:tc>
      </w:tr>
      <w:tr w:rsidR="00C955C3" w14:paraId="3E5A713E" w14:textId="77777777" w:rsidTr="00C955C3">
        <w:trPr>
          <w:trHeight w:val="154"/>
        </w:trPr>
        <w:tc>
          <w:tcPr>
            <w:tcW w:w="3493" w:type="dxa"/>
          </w:tcPr>
          <w:p w14:paraId="7F1ECF00" w14:textId="77777777" w:rsidR="00C955C3" w:rsidRDefault="00C955C3" w:rsidP="00C955C3">
            <w:r>
              <w:t xml:space="preserve">Telefonnummern der </w:t>
            </w:r>
            <w:r>
              <w:br/>
              <w:t>Erziehungsberechtigten</w:t>
            </w:r>
          </w:p>
        </w:tc>
        <w:bookmarkStart w:id="18" w:name="telefon1"/>
        <w:tc>
          <w:tcPr>
            <w:tcW w:w="2780" w:type="dxa"/>
            <w:gridSpan w:val="2"/>
            <w:tcBorders>
              <w:right w:val="single" w:sz="4" w:space="0" w:color="auto"/>
            </w:tcBorders>
          </w:tcPr>
          <w:p w14:paraId="5BF83406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lefon_erzb1"/>
                  <w:enabled/>
                  <w:calcOnExit w:val="0"/>
                  <w:textInput/>
                </w:ffData>
              </w:fldChar>
            </w:r>
            <w:bookmarkStart w:id="19" w:name="telefon_erzb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9"/>
          </w:p>
        </w:tc>
        <w:bookmarkEnd w:id="18"/>
        <w:tc>
          <w:tcPr>
            <w:tcW w:w="2781" w:type="dxa"/>
            <w:tcBorders>
              <w:left w:val="single" w:sz="4" w:space="0" w:color="auto"/>
            </w:tcBorders>
          </w:tcPr>
          <w:p w14:paraId="5BF0C24A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lefon_erzb2"/>
                  <w:enabled/>
                  <w:calcOnExit w:val="0"/>
                  <w:textInput/>
                </w:ffData>
              </w:fldChar>
            </w:r>
            <w:bookmarkStart w:id="20" w:name="telefon_erzb2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0"/>
          </w:p>
        </w:tc>
      </w:tr>
      <w:tr w:rsidR="00C955C3" w14:paraId="355F0FD6" w14:textId="77777777" w:rsidTr="00C955C3">
        <w:tc>
          <w:tcPr>
            <w:tcW w:w="3493" w:type="dxa"/>
            <w:vMerge w:val="restart"/>
          </w:tcPr>
          <w:p w14:paraId="2EB721A1" w14:textId="77777777" w:rsidR="00C955C3" w:rsidRDefault="00C955C3" w:rsidP="00C955C3">
            <w:r>
              <w:t xml:space="preserve">E-Mail-Adressen der </w:t>
            </w:r>
          </w:p>
          <w:p w14:paraId="4291E99E" w14:textId="77777777" w:rsidR="00C955C3" w:rsidRDefault="00C955C3" w:rsidP="00C955C3">
            <w:r>
              <w:t>Erziehungsberechtigten</w:t>
            </w:r>
          </w:p>
        </w:tc>
        <w:tc>
          <w:tcPr>
            <w:tcW w:w="5561" w:type="dxa"/>
            <w:gridSpan w:val="3"/>
          </w:tcPr>
          <w:p w14:paraId="72BC1ADA" w14:textId="77777777" w:rsidR="00C955C3" w:rsidRPr="00B54AED" w:rsidRDefault="00C955C3" w:rsidP="00C955C3">
            <w:pPr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email_erzb1"/>
                  <w:enabled/>
                  <w:calcOnExit w:val="0"/>
                  <w:textInput/>
                </w:ffData>
              </w:fldChar>
            </w:r>
            <w:bookmarkStart w:id="21" w:name="email_erzb1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21"/>
          </w:p>
        </w:tc>
      </w:tr>
      <w:tr w:rsidR="00C955C3" w14:paraId="3AAA9DAC" w14:textId="77777777" w:rsidTr="00C955C3">
        <w:tc>
          <w:tcPr>
            <w:tcW w:w="3493" w:type="dxa"/>
            <w:vMerge/>
          </w:tcPr>
          <w:p w14:paraId="1AEF5B49" w14:textId="77777777" w:rsidR="00C955C3" w:rsidRDefault="00C955C3" w:rsidP="00C955C3"/>
        </w:tc>
        <w:tc>
          <w:tcPr>
            <w:tcW w:w="5561" w:type="dxa"/>
            <w:gridSpan w:val="3"/>
          </w:tcPr>
          <w:p w14:paraId="6B8DD17D" w14:textId="77777777" w:rsidR="00C955C3" w:rsidRPr="00B54AED" w:rsidRDefault="00C955C3" w:rsidP="00C955C3">
            <w:pPr>
              <w:rPr>
                <w:b/>
                <w:bCs/>
              </w:rPr>
            </w:pPr>
            <w:r w:rsidRPr="00B54AED">
              <w:rPr>
                <w:b/>
                <w:bCs/>
              </w:rPr>
              <w:fldChar w:fldCharType="begin">
                <w:ffData>
                  <w:name w:val="email_erzb2"/>
                  <w:enabled/>
                  <w:calcOnExit w:val="0"/>
                  <w:textInput/>
                </w:ffData>
              </w:fldChar>
            </w:r>
            <w:bookmarkStart w:id="22" w:name="email_erzb2"/>
            <w:r w:rsidRPr="00B54AED">
              <w:rPr>
                <w:b/>
                <w:bCs/>
              </w:rPr>
              <w:instrText xml:space="preserve"> FORMTEXT </w:instrText>
            </w:r>
            <w:r w:rsidRPr="00B54AED">
              <w:rPr>
                <w:b/>
                <w:bCs/>
              </w:rPr>
            </w:r>
            <w:r w:rsidRPr="00B54AED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 w:rsidRPr="00B54AED">
              <w:rPr>
                <w:b/>
                <w:bCs/>
              </w:rPr>
              <w:fldChar w:fldCharType="end"/>
            </w:r>
            <w:bookmarkEnd w:id="22"/>
          </w:p>
        </w:tc>
      </w:tr>
      <w:tr w:rsidR="00C955C3" w14:paraId="3164DAF4" w14:textId="77777777" w:rsidTr="00C955C3">
        <w:tc>
          <w:tcPr>
            <w:tcW w:w="3493" w:type="dxa"/>
          </w:tcPr>
          <w:p w14:paraId="3E6FB3AA" w14:textId="77777777" w:rsidR="00C955C3" w:rsidRDefault="00C955C3" w:rsidP="00C955C3">
            <w:r>
              <w:t xml:space="preserve">Einwilligung in die </w:t>
            </w:r>
            <w:r>
              <w:br/>
              <w:t>digitale Kommunikation</w:t>
            </w:r>
          </w:p>
        </w:tc>
        <w:tc>
          <w:tcPr>
            <w:tcW w:w="5561" w:type="dxa"/>
            <w:gridSpan w:val="3"/>
          </w:tcPr>
          <w:p w14:paraId="5E4C54FA" w14:textId="77777777" w:rsidR="00C955C3" w:rsidRPr="00C62CE4" w:rsidRDefault="00C955C3" w:rsidP="00C955C3">
            <w:r>
              <w:rPr>
                <w:b/>
                <w:bCs/>
              </w:rPr>
              <w:fldChar w:fldCharType="begin">
                <w:ffData>
                  <w:name w:val="digital_komm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3" w:name="digital_komm"/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bookmarkEnd w:id="23"/>
            <w:r>
              <w:rPr>
                <w:b/>
                <w:bCs/>
              </w:rPr>
              <w:t xml:space="preserve">  </w:t>
            </w:r>
            <w:r>
              <w:t>Die</w:t>
            </w:r>
            <w:r w:rsidRPr="004241CD">
              <w:t xml:space="preserve"> Schule darf mit uns digital kommunizieren.</w:t>
            </w:r>
          </w:p>
        </w:tc>
      </w:tr>
      <w:tr w:rsidR="00C955C3" w14:paraId="5B9EBBEF" w14:textId="77777777" w:rsidTr="00C955C3">
        <w:tc>
          <w:tcPr>
            <w:tcW w:w="3493" w:type="dxa"/>
          </w:tcPr>
          <w:p w14:paraId="05309E35" w14:textId="77777777" w:rsidR="00C955C3" w:rsidRDefault="00C955C3" w:rsidP="00C955C3">
            <w:r>
              <w:t>Wer hat das Sorgerecht?</w:t>
            </w:r>
          </w:p>
        </w:tc>
        <w:tc>
          <w:tcPr>
            <w:tcW w:w="5561" w:type="dxa"/>
            <w:gridSpan w:val="3"/>
            <w:tcBorders>
              <w:bottom w:val="single" w:sz="4" w:space="0" w:color="auto"/>
            </w:tcBorders>
          </w:tcPr>
          <w:p w14:paraId="35320962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sorgerecht"/>
                  <w:enabled/>
                  <w:calcOnExit w:val="0"/>
                  <w:textInput/>
                </w:ffData>
              </w:fldChar>
            </w:r>
            <w:bookmarkStart w:id="24" w:name="sorgerecht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4"/>
          </w:p>
        </w:tc>
      </w:tr>
      <w:tr w:rsidR="00C955C3" w14:paraId="761129DF" w14:textId="77777777" w:rsidTr="00C955C3">
        <w:tc>
          <w:tcPr>
            <w:tcW w:w="3493" w:type="dxa"/>
          </w:tcPr>
          <w:p w14:paraId="739C96AA" w14:textId="77777777" w:rsidR="00C955C3" w:rsidRDefault="00C955C3" w:rsidP="00C955C3">
            <w:r>
              <w:t>Aktuell besuchtes Schuljahr</w:t>
            </w:r>
          </w:p>
        </w:tc>
        <w:tc>
          <w:tcPr>
            <w:tcW w:w="5561" w:type="dxa"/>
            <w:gridSpan w:val="3"/>
          </w:tcPr>
          <w:p w14:paraId="594CE59A" w14:textId="77777777" w:rsidR="00C955C3" w:rsidRDefault="00C955C3" w:rsidP="00C955C3">
            <w:r>
              <w:rPr>
                <w:b/>
                <w:bCs/>
              </w:rPr>
              <w:fldChar w:fldCharType="begin">
                <w:ffData>
                  <w:name w:val="schuljahr"/>
                  <w:enabled/>
                  <w:calcOnExit w:val="0"/>
                  <w:textInput/>
                </w:ffData>
              </w:fldChar>
            </w:r>
            <w:bookmarkStart w:id="25" w:name="schuljahr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5"/>
          </w:p>
        </w:tc>
      </w:tr>
      <w:tr w:rsidR="00C955C3" w14:paraId="385EFB47" w14:textId="77777777" w:rsidTr="00C955C3">
        <w:tc>
          <w:tcPr>
            <w:tcW w:w="3493" w:type="dxa"/>
          </w:tcPr>
          <w:p w14:paraId="0B80438E" w14:textId="77777777" w:rsidR="00C955C3" w:rsidRDefault="00C955C3" w:rsidP="00C955C3">
            <w:r>
              <w:t>Bemerkungen oder Anliegen</w:t>
            </w:r>
          </w:p>
        </w:tc>
        <w:tc>
          <w:tcPr>
            <w:tcW w:w="5561" w:type="dxa"/>
            <w:gridSpan w:val="3"/>
          </w:tcPr>
          <w:p w14:paraId="52AC55A8" w14:textId="77777777" w:rsidR="00C955C3" w:rsidRPr="00B54AED" w:rsidRDefault="00C955C3" w:rsidP="00C955C3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bemerkungen"/>
                  <w:enabled/>
                  <w:calcOnExit w:val="0"/>
                  <w:textInput/>
                </w:ffData>
              </w:fldChar>
            </w:r>
            <w:bookmarkStart w:id="26" w:name="bemerkungen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6"/>
          </w:p>
        </w:tc>
      </w:tr>
    </w:tbl>
    <w:p w14:paraId="7975F8E5" w14:textId="77777777" w:rsidR="00AC027E" w:rsidRDefault="00AC027E" w:rsidP="00AC027E"/>
    <w:p w14:paraId="2EDAA631" w14:textId="259317C7" w:rsidR="00C955C3" w:rsidRPr="003A237C" w:rsidRDefault="00C955C3" w:rsidP="00AC027E">
      <w:r>
        <w:t xml:space="preserve">Bitte reichen Sie das vollständig ausgefüllte Formular unserem Sekretariat ein: </w:t>
      </w:r>
      <w:r>
        <w:br/>
      </w:r>
      <w:hyperlink r:id="rId10" w:history="1">
        <w:r w:rsidRPr="00AC027E">
          <w:rPr>
            <w:rStyle w:val="Hyperlink"/>
            <w:spacing w:val="8"/>
            <w:sz w:val="20"/>
          </w:rPr>
          <w:t>sabine.grossen@bern.ch</w:t>
        </w:r>
      </w:hyperlink>
    </w:p>
    <w:p w14:paraId="4960DA23" w14:textId="61EE398C" w:rsidR="004438AB" w:rsidRPr="00C955C3" w:rsidRDefault="004438AB" w:rsidP="00C955C3"/>
    <w:sectPr w:rsidR="004438AB" w:rsidRPr="00C955C3" w:rsidSect="002507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454" w:right="1418" w:bottom="851" w:left="1985" w:header="45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F8A54" w14:textId="77777777" w:rsidR="00AD75E8" w:rsidRDefault="00AD75E8" w:rsidP="00761831">
      <w:r>
        <w:separator/>
      </w:r>
    </w:p>
  </w:endnote>
  <w:endnote w:type="continuationSeparator" w:id="0">
    <w:p w14:paraId="58399FF3" w14:textId="77777777" w:rsidR="00AD75E8" w:rsidRDefault="00AD75E8" w:rsidP="00761831">
      <w:r>
        <w:continuationSeparator/>
      </w:r>
    </w:p>
  </w:endnote>
  <w:endnote w:type="continuationNotice" w:id="1">
    <w:p w14:paraId="3F1CBFA3" w14:textId="77777777" w:rsidR="00AD75E8" w:rsidRDefault="00AD75E8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DA551" w14:textId="77777777" w:rsidR="002F60C6" w:rsidRDefault="002F60C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0F4C0" w14:textId="77777777" w:rsidR="002F60C6" w:rsidRDefault="002F60C6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694DF" w14:textId="2FF9A648" w:rsidR="005779A5" w:rsidRPr="008440DF" w:rsidRDefault="005779A5" w:rsidP="00703C76">
    <w:pPr>
      <w:pStyle w:val="Fuzeile"/>
      <w:tabs>
        <w:tab w:val="clear" w:pos="5138"/>
        <w:tab w:val="clear" w:pos="9072"/>
        <w:tab w:val="right" w:pos="850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A7FF4" w14:textId="77777777" w:rsidR="00AD75E8" w:rsidRDefault="00AD75E8" w:rsidP="00761831">
      <w:r>
        <w:separator/>
      </w:r>
    </w:p>
  </w:footnote>
  <w:footnote w:type="continuationSeparator" w:id="0">
    <w:p w14:paraId="616D9864" w14:textId="77777777" w:rsidR="00AD75E8" w:rsidRDefault="00AD75E8" w:rsidP="00761831">
      <w:r>
        <w:continuationSeparator/>
      </w:r>
    </w:p>
  </w:footnote>
  <w:footnote w:type="continuationNotice" w:id="1">
    <w:p w14:paraId="6AA4E656" w14:textId="77777777" w:rsidR="00AD75E8" w:rsidRDefault="00AD75E8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8D8EE" w14:textId="77777777" w:rsidR="002F60C6" w:rsidRDefault="002F60C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E9947" w14:textId="1C8D7621" w:rsidR="008856F9" w:rsidRPr="005856B0" w:rsidRDefault="001735A6" w:rsidP="00D85F60">
    <w:pPr>
      <w:pStyle w:val="Kopfzeile"/>
      <w:tabs>
        <w:tab w:val="clear" w:pos="5138"/>
      </w:tabs>
    </w:pPr>
    <w:r>
      <w:fldChar w:fldCharType="begin"/>
    </w:r>
    <w:r>
      <w:instrText xml:space="preserve"> STYLEREF "Überschrift 1" \* MERGEFORMAT </w:instrText>
    </w:r>
    <w:r>
      <w:fldChar w:fldCharType="separate"/>
    </w:r>
    <w:r w:rsidR="00B773C2">
      <w:t>Corporate Design Manual</w:t>
    </w:r>
    <w:r>
      <w:fldChar w:fldCharType="end"/>
    </w:r>
    <w:r w:rsidR="008856F9" w:rsidRPr="005856B0">
      <w:tab/>
      <w:t xml:space="preserve">Seite </w:t>
    </w:r>
    <w:r w:rsidR="008856F9" w:rsidRPr="005856B0">
      <w:fldChar w:fldCharType="begin"/>
    </w:r>
    <w:r w:rsidR="008856F9" w:rsidRPr="005856B0">
      <w:instrText xml:space="preserve"> PAGE </w:instrText>
    </w:r>
    <w:r w:rsidR="008856F9" w:rsidRPr="005856B0">
      <w:fldChar w:fldCharType="separate"/>
    </w:r>
    <w:r w:rsidR="00486756" w:rsidRPr="005856B0">
      <w:t>2</w:t>
    </w:r>
    <w:r w:rsidR="008856F9" w:rsidRPr="005856B0">
      <w:fldChar w:fldCharType="end"/>
    </w:r>
    <w:r w:rsidR="008856F9" w:rsidRPr="005856B0">
      <w:t>/</w:t>
    </w:r>
    <w:r>
      <w:fldChar w:fldCharType="begin"/>
    </w:r>
    <w:r>
      <w:instrText xml:space="preserve"> NUMPAGES  \* MERGEFORMAT </w:instrText>
    </w:r>
    <w:r>
      <w:fldChar w:fldCharType="separate"/>
    </w:r>
    <w:r w:rsidR="00486756" w:rsidRPr="005856B0">
      <w:t>2</w:t>
    </w:r>
    <w:r>
      <w:fldChar w:fldCharType="end"/>
    </w:r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DD43C" w14:textId="6ACFD5C5" w:rsidR="008856F9" w:rsidRPr="009472F3" w:rsidRDefault="007E7C8D" w:rsidP="004E4D76">
    <w:pPr>
      <w:pStyle w:val="Kopfzeile"/>
      <w:tabs>
        <w:tab w:val="clear" w:pos="5138"/>
        <w:tab w:val="clear" w:pos="8505"/>
      </w:tabs>
      <w:spacing w:after="567" w:line="240" w:lineRule="auto"/>
      <w:jc w:val="right"/>
      <w:rPr>
        <w:sz w:val="20"/>
      </w:rPr>
    </w:pPr>
    <w:r>
      <w:rPr>
        <w:sz w:val="20"/>
      </w:rPr>
      <w:tab/>
    </w:r>
    <w:r w:rsidR="004E4D76">
      <w:rPr>
        <w:snapToGrid/>
        <w:sz w:val="20"/>
      </w:rPr>
      <w:drawing>
        <wp:inline distT="0" distB="0" distL="0" distR="0" wp14:anchorId="4248DBFB" wp14:editId="1D99E17E">
          <wp:extent cx="1990909" cy="899999"/>
          <wp:effectExtent l="0" t="0" r="3175" b="1905"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909" cy="8999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isplayBackgroundShape/>
  <w:embedSystemFonts/>
  <w:proofState w:spelling="clean" w:grammar="clean"/>
  <w:attachedTemplate r:id="rId1"/>
  <w:documentProtection w:edit="forms" w:enforcement="1"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12AF9"/>
    <w:rsid w:val="000136B3"/>
    <w:rsid w:val="00024F96"/>
    <w:rsid w:val="000546FD"/>
    <w:rsid w:val="0008108C"/>
    <w:rsid w:val="0009232A"/>
    <w:rsid w:val="00094AAE"/>
    <w:rsid w:val="00094B16"/>
    <w:rsid w:val="00094B86"/>
    <w:rsid w:val="000E02F3"/>
    <w:rsid w:val="000E4E72"/>
    <w:rsid w:val="000F2E57"/>
    <w:rsid w:val="001064C1"/>
    <w:rsid w:val="00107D52"/>
    <w:rsid w:val="0011331F"/>
    <w:rsid w:val="00123707"/>
    <w:rsid w:val="00140AE2"/>
    <w:rsid w:val="00146538"/>
    <w:rsid w:val="001735A6"/>
    <w:rsid w:val="001761C0"/>
    <w:rsid w:val="001816C7"/>
    <w:rsid w:val="0018313C"/>
    <w:rsid w:val="001A38B4"/>
    <w:rsid w:val="001C0F5E"/>
    <w:rsid w:val="001D7260"/>
    <w:rsid w:val="001E0F43"/>
    <w:rsid w:val="001E2860"/>
    <w:rsid w:val="002435B3"/>
    <w:rsid w:val="0025073E"/>
    <w:rsid w:val="00256AEF"/>
    <w:rsid w:val="00276F8B"/>
    <w:rsid w:val="00281351"/>
    <w:rsid w:val="002819D9"/>
    <w:rsid w:val="002819F5"/>
    <w:rsid w:val="0029376E"/>
    <w:rsid w:val="002957B0"/>
    <w:rsid w:val="00297CE5"/>
    <w:rsid w:val="002C74D5"/>
    <w:rsid w:val="002E4F12"/>
    <w:rsid w:val="002F60C6"/>
    <w:rsid w:val="00302314"/>
    <w:rsid w:val="00305ECA"/>
    <w:rsid w:val="00305F8E"/>
    <w:rsid w:val="00314904"/>
    <w:rsid w:val="00327F80"/>
    <w:rsid w:val="003447E3"/>
    <w:rsid w:val="0036357E"/>
    <w:rsid w:val="00363AF7"/>
    <w:rsid w:val="0037772B"/>
    <w:rsid w:val="0038013A"/>
    <w:rsid w:val="003962DA"/>
    <w:rsid w:val="003A1217"/>
    <w:rsid w:val="003A7F8F"/>
    <w:rsid w:val="003B039A"/>
    <w:rsid w:val="003B3240"/>
    <w:rsid w:val="003B7296"/>
    <w:rsid w:val="003E3A39"/>
    <w:rsid w:val="003E51DA"/>
    <w:rsid w:val="00401ECB"/>
    <w:rsid w:val="004064DA"/>
    <w:rsid w:val="00406D3E"/>
    <w:rsid w:val="00414569"/>
    <w:rsid w:val="00416EED"/>
    <w:rsid w:val="004173FF"/>
    <w:rsid w:val="0041769A"/>
    <w:rsid w:val="0043293F"/>
    <w:rsid w:val="00437BB4"/>
    <w:rsid w:val="004438AB"/>
    <w:rsid w:val="004520AE"/>
    <w:rsid w:val="0046040F"/>
    <w:rsid w:val="00467A31"/>
    <w:rsid w:val="0047259D"/>
    <w:rsid w:val="004862B9"/>
    <w:rsid w:val="00486756"/>
    <w:rsid w:val="004875A3"/>
    <w:rsid w:val="00490F86"/>
    <w:rsid w:val="004948D3"/>
    <w:rsid w:val="004D368E"/>
    <w:rsid w:val="004E0F3F"/>
    <w:rsid w:val="004E3436"/>
    <w:rsid w:val="004E4D76"/>
    <w:rsid w:val="004F40FD"/>
    <w:rsid w:val="0050277A"/>
    <w:rsid w:val="00511F99"/>
    <w:rsid w:val="00531B7A"/>
    <w:rsid w:val="00531C37"/>
    <w:rsid w:val="0054409C"/>
    <w:rsid w:val="005635A5"/>
    <w:rsid w:val="00564822"/>
    <w:rsid w:val="005779A5"/>
    <w:rsid w:val="005856B0"/>
    <w:rsid w:val="00586F77"/>
    <w:rsid w:val="00590A21"/>
    <w:rsid w:val="005B51D1"/>
    <w:rsid w:val="005C3553"/>
    <w:rsid w:val="005C68E2"/>
    <w:rsid w:val="005E1EB1"/>
    <w:rsid w:val="005E46DF"/>
    <w:rsid w:val="00604E2E"/>
    <w:rsid w:val="00605398"/>
    <w:rsid w:val="006137BA"/>
    <w:rsid w:val="00615561"/>
    <w:rsid w:val="006167D8"/>
    <w:rsid w:val="00620BCE"/>
    <w:rsid w:val="00641AB6"/>
    <w:rsid w:val="00644D9D"/>
    <w:rsid w:val="00652309"/>
    <w:rsid w:val="00652B46"/>
    <w:rsid w:val="00663BDE"/>
    <w:rsid w:val="00667D4B"/>
    <w:rsid w:val="006709A6"/>
    <w:rsid w:val="006757A5"/>
    <w:rsid w:val="0068496C"/>
    <w:rsid w:val="00690F5F"/>
    <w:rsid w:val="006A234C"/>
    <w:rsid w:val="006A6C31"/>
    <w:rsid w:val="006A7D47"/>
    <w:rsid w:val="006C1A01"/>
    <w:rsid w:val="006D064D"/>
    <w:rsid w:val="006D089F"/>
    <w:rsid w:val="006E4BBC"/>
    <w:rsid w:val="006E7B47"/>
    <w:rsid w:val="00703A83"/>
    <w:rsid w:val="00703C76"/>
    <w:rsid w:val="007217C5"/>
    <w:rsid w:val="00742ECF"/>
    <w:rsid w:val="007435AB"/>
    <w:rsid w:val="00744B95"/>
    <w:rsid w:val="00745B8E"/>
    <w:rsid w:val="00747EDA"/>
    <w:rsid w:val="00754080"/>
    <w:rsid w:val="00761831"/>
    <w:rsid w:val="007C6001"/>
    <w:rsid w:val="007E7C8D"/>
    <w:rsid w:val="007F2EEA"/>
    <w:rsid w:val="0080298E"/>
    <w:rsid w:val="00807BB9"/>
    <w:rsid w:val="008101FF"/>
    <w:rsid w:val="00813136"/>
    <w:rsid w:val="0081690B"/>
    <w:rsid w:val="00824086"/>
    <w:rsid w:val="00833058"/>
    <w:rsid w:val="008440DF"/>
    <w:rsid w:val="00861AC0"/>
    <w:rsid w:val="00873684"/>
    <w:rsid w:val="00876296"/>
    <w:rsid w:val="008856F9"/>
    <w:rsid w:val="008B3F9B"/>
    <w:rsid w:val="008C069B"/>
    <w:rsid w:val="008C1E71"/>
    <w:rsid w:val="008C669B"/>
    <w:rsid w:val="008D2C48"/>
    <w:rsid w:val="008D6895"/>
    <w:rsid w:val="008E08BA"/>
    <w:rsid w:val="008E3410"/>
    <w:rsid w:val="008F7206"/>
    <w:rsid w:val="00904702"/>
    <w:rsid w:val="00904EF5"/>
    <w:rsid w:val="009105C6"/>
    <w:rsid w:val="009151F4"/>
    <w:rsid w:val="0094701B"/>
    <w:rsid w:val="009472D9"/>
    <w:rsid w:val="009472F3"/>
    <w:rsid w:val="00960A67"/>
    <w:rsid w:val="009835FA"/>
    <w:rsid w:val="009945CC"/>
    <w:rsid w:val="009C59E7"/>
    <w:rsid w:val="009D189E"/>
    <w:rsid w:val="009E1629"/>
    <w:rsid w:val="009E7340"/>
    <w:rsid w:val="00A00A2E"/>
    <w:rsid w:val="00A21585"/>
    <w:rsid w:val="00A266E3"/>
    <w:rsid w:val="00A2754D"/>
    <w:rsid w:val="00A61E0A"/>
    <w:rsid w:val="00A70C80"/>
    <w:rsid w:val="00A73EDD"/>
    <w:rsid w:val="00A93417"/>
    <w:rsid w:val="00AA0734"/>
    <w:rsid w:val="00AB51AC"/>
    <w:rsid w:val="00AC027E"/>
    <w:rsid w:val="00AC1CC9"/>
    <w:rsid w:val="00AC41D3"/>
    <w:rsid w:val="00AC6539"/>
    <w:rsid w:val="00AD75E8"/>
    <w:rsid w:val="00AE01EE"/>
    <w:rsid w:val="00AE07D8"/>
    <w:rsid w:val="00AE4F4F"/>
    <w:rsid w:val="00B05595"/>
    <w:rsid w:val="00B177C1"/>
    <w:rsid w:val="00B449D8"/>
    <w:rsid w:val="00B61F23"/>
    <w:rsid w:val="00B773C2"/>
    <w:rsid w:val="00B77B7A"/>
    <w:rsid w:val="00B84195"/>
    <w:rsid w:val="00B9040F"/>
    <w:rsid w:val="00B96C1E"/>
    <w:rsid w:val="00BA2D2B"/>
    <w:rsid w:val="00BA54A5"/>
    <w:rsid w:val="00BD0488"/>
    <w:rsid w:val="00BD0B32"/>
    <w:rsid w:val="00BD72CF"/>
    <w:rsid w:val="00BE5167"/>
    <w:rsid w:val="00C06724"/>
    <w:rsid w:val="00C21409"/>
    <w:rsid w:val="00C409EC"/>
    <w:rsid w:val="00C46B39"/>
    <w:rsid w:val="00C955C3"/>
    <w:rsid w:val="00CA364D"/>
    <w:rsid w:val="00CD54BF"/>
    <w:rsid w:val="00CE36DE"/>
    <w:rsid w:val="00D01A89"/>
    <w:rsid w:val="00D02150"/>
    <w:rsid w:val="00D114B2"/>
    <w:rsid w:val="00D11A83"/>
    <w:rsid w:val="00D120A6"/>
    <w:rsid w:val="00D13D3E"/>
    <w:rsid w:val="00D2715B"/>
    <w:rsid w:val="00D30D05"/>
    <w:rsid w:val="00D56542"/>
    <w:rsid w:val="00D56568"/>
    <w:rsid w:val="00D57164"/>
    <w:rsid w:val="00D719EC"/>
    <w:rsid w:val="00D72073"/>
    <w:rsid w:val="00D73D41"/>
    <w:rsid w:val="00D85698"/>
    <w:rsid w:val="00D85F60"/>
    <w:rsid w:val="00D90C31"/>
    <w:rsid w:val="00D9182D"/>
    <w:rsid w:val="00D96B70"/>
    <w:rsid w:val="00DA0CEB"/>
    <w:rsid w:val="00DC08D1"/>
    <w:rsid w:val="00E227D9"/>
    <w:rsid w:val="00E26B1D"/>
    <w:rsid w:val="00E3227A"/>
    <w:rsid w:val="00E32AD2"/>
    <w:rsid w:val="00E37B7D"/>
    <w:rsid w:val="00E43E3D"/>
    <w:rsid w:val="00E75CD9"/>
    <w:rsid w:val="00E95A59"/>
    <w:rsid w:val="00E975EC"/>
    <w:rsid w:val="00EB0E0F"/>
    <w:rsid w:val="00EB33F1"/>
    <w:rsid w:val="00EC428B"/>
    <w:rsid w:val="00EC49B0"/>
    <w:rsid w:val="00ED12FB"/>
    <w:rsid w:val="00EE769B"/>
    <w:rsid w:val="00F13E6E"/>
    <w:rsid w:val="00F45CFB"/>
    <w:rsid w:val="00F64E67"/>
    <w:rsid w:val="00F942EB"/>
    <w:rsid w:val="00FA1957"/>
    <w:rsid w:val="00FB1A9A"/>
    <w:rsid w:val="00FE4626"/>
    <w:rsid w:val="00FF6514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1816C7"/>
    <w:pPr>
      <w:spacing w:after="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D9182D"/>
    <w:pPr>
      <w:keepNext/>
      <w:spacing w:line="340" w:lineRule="atLeast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F2E57"/>
    <w:pPr>
      <w:keepNext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0E4E72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D2715B"/>
    <w:rPr>
      <w:bCs/>
      <w:caps/>
      <w:spacing w:val="16"/>
      <w:u w:val="single"/>
    </w:rPr>
  </w:style>
  <w:style w:type="paragraph" w:customStyle="1" w:styleId="StandardohneAbstand">
    <w:name w:val="Standard ohne Abstand"/>
    <w:basedOn w:val="Standard"/>
    <w:qFormat/>
    <w:rsid w:val="00C955C3"/>
    <w:pPr>
      <w:spacing w:line="288" w:lineRule="auto"/>
    </w:pPr>
    <w:rPr>
      <w:spacing w:val="0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sabine.grossen@bern.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astian/Downloads/Standardbrief-Muster.dotx" TargetMode="External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A5D6E863615F469BE47CF44C94F8D5" ma:contentTypeVersion="14" ma:contentTypeDescription="Ein neues Dokument erstellen." ma:contentTypeScope="" ma:versionID="e9bb16ba3ee4ae7607d44f84e144bdf6">
  <xsd:schema xmlns:xsd="http://www.w3.org/2001/XMLSchema" xmlns:xs="http://www.w3.org/2001/XMLSchema" xmlns:p="http://schemas.microsoft.com/office/2006/metadata/properties" xmlns:ns2="56bd13e5-ef51-4447-985d-ceccc606322e" xmlns:ns3="54576961-4876-4990-9755-7bad782db4c0" targetNamespace="http://schemas.microsoft.com/office/2006/metadata/properties" ma:root="true" ma:fieldsID="9727be78ce4936a2c1e4f9b40003e2b9" ns2:_="" ns3:_="">
    <xsd:import namespace="56bd13e5-ef51-4447-985d-ceccc606322e"/>
    <xsd:import namespace="54576961-4876-4990-9755-7bad782db4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bd13e5-ef51-4447-985d-ceccc60632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76961-4876-4990-9755-7bad782db4c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dc222cd-739b-4369-9967-49adc64231e4}" ma:internalName="TaxCatchAll" ma:showField="CatchAllData" ma:web="54576961-4876-4990-9755-7bad782db4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bd13e5-ef51-4447-985d-ceccc606322e">
      <Terms xmlns="http://schemas.microsoft.com/office/infopath/2007/PartnerControls"/>
    </lcf76f155ced4ddcb4097134ff3c332f>
    <TaxCatchAll xmlns="54576961-4876-4990-9755-7bad782db4c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37CDCE-6389-4113-AADA-CDF729D93E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bd13e5-ef51-4447-985d-ceccc606322e"/>
    <ds:schemaRef ds:uri="54576961-4876-4990-9755-7bad782db4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a29bed92-2822-4c9e-9b2e-c6766df36b49"/>
    <ds:schemaRef ds:uri="9bcde13e-7fb9-4669-ade7-beef8adf27dd"/>
    <ds:schemaRef ds:uri="56bd13e5-ef51-4447-985d-ceccc606322e"/>
    <ds:schemaRef ds:uri="54576961-4876-4990-9755-7bad782db4c0"/>
  </ds:schemaRefs>
</ds:datastoreItem>
</file>

<file path=customXml/itemProps3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Standardbrief-Muster.dotx</Template>
  <TotalTime>0</TotalTime>
  <Pages>1</Pages>
  <Words>178</Words>
  <Characters>1126</Characters>
  <Application>Microsoft Office Word</Application>
  <DocSecurity>0</DocSecurity>
  <Lines>9</Lines>
  <Paragraphs>2</Paragraphs>
  <ScaleCrop>false</ScaleCrop>
  <Company>Stadtverwaltung Bern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Stalder, Bastian</cp:lastModifiedBy>
  <cp:revision>17</cp:revision>
  <cp:lastPrinted>2023-01-29T10:44:00Z</cp:lastPrinted>
  <dcterms:created xsi:type="dcterms:W3CDTF">2023-01-29T11:00:00Z</dcterms:created>
  <dcterms:modified xsi:type="dcterms:W3CDTF">2023-02-03T15:21:00Z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0x010100E2A5D6E863615F469BE47CF44C94F8D5</vt:lpwstr>
  </property>
  <property fmtid="{D5CDD505-2E9C-101B-9397-08002B2CF9AE}" pid="3" name="MediaServiceImageTags">
    <vt:lpwstr/>
  </property>
</Properties>
</file>